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-21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1417"/>
        <w:gridCol w:w="378"/>
        <w:gridCol w:w="615"/>
        <w:gridCol w:w="1842"/>
        <w:gridCol w:w="709"/>
        <w:gridCol w:w="1845"/>
        <w:gridCol w:w="112"/>
        <w:gridCol w:w="597"/>
      </w:tblGrid>
      <w:tr w:rsidR="00973455" w:rsidRPr="00D5394B" w14:paraId="481936CE" w14:textId="77777777" w:rsidTr="006028D1">
        <w:trPr>
          <w:trHeight w:val="414"/>
          <w:tblHeader/>
        </w:trPr>
        <w:tc>
          <w:tcPr>
            <w:tcW w:w="9784" w:type="dxa"/>
            <w:gridSpan w:val="9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2540F58F" w14:textId="77777777" w:rsidR="00973455" w:rsidRPr="00A66E9D" w:rsidRDefault="00973455" w:rsidP="002A2248">
            <w:pPr>
              <w:tabs>
                <w:tab w:val="left" w:pos="3402"/>
              </w:tabs>
              <w:spacing w:before="120"/>
              <w:rPr>
                <w:sz w:val="20"/>
                <w:u w:val="single"/>
                <w:lang w:val="en-GB"/>
              </w:rPr>
            </w:pPr>
            <w:r w:rsidRPr="00A66E9D">
              <w:rPr>
                <w:sz w:val="20"/>
                <w:lang w:val="en-GB"/>
              </w:rPr>
              <w:t xml:space="preserve">Fill in the required flight details and send this form at least one hour before </w:t>
            </w:r>
            <w:r w:rsidR="002A2248" w:rsidRPr="00A66E9D">
              <w:rPr>
                <w:sz w:val="20"/>
                <w:lang w:val="en-GB"/>
              </w:rPr>
              <w:t>ETD</w:t>
            </w:r>
            <w:r w:rsidRPr="00A66E9D">
              <w:rPr>
                <w:sz w:val="20"/>
                <w:lang w:val="en-GB"/>
              </w:rPr>
              <w:t xml:space="preserve"> to </w:t>
            </w:r>
            <w:r w:rsidR="00DF5560" w:rsidRPr="00A66E9D">
              <w:rPr>
                <w:sz w:val="20"/>
                <w:lang w:val="en-GB"/>
              </w:rPr>
              <w:t>ops_helpdesk@lvnl.nl</w:t>
            </w:r>
            <w:r w:rsidRPr="00A66E9D">
              <w:rPr>
                <w:sz w:val="20"/>
                <w:lang w:val="en-GB"/>
              </w:rPr>
              <w:t>. Mention your phone number in the e</w:t>
            </w:r>
            <w:r w:rsidR="009929A3" w:rsidRPr="00A66E9D">
              <w:rPr>
                <w:sz w:val="20"/>
                <w:lang w:val="en-GB"/>
              </w:rPr>
              <w:t>-</w:t>
            </w:r>
            <w:r w:rsidRPr="00A66E9D">
              <w:rPr>
                <w:sz w:val="20"/>
                <w:lang w:val="en-GB"/>
              </w:rPr>
              <w:t xml:space="preserve">mail message, and wait for instructions and </w:t>
            </w:r>
            <w:r w:rsidR="00BB1D26" w:rsidRPr="00A66E9D">
              <w:rPr>
                <w:sz w:val="20"/>
                <w:lang w:val="en-GB"/>
              </w:rPr>
              <w:t>approval</w:t>
            </w:r>
            <w:r w:rsidRPr="00A66E9D">
              <w:rPr>
                <w:sz w:val="20"/>
                <w:lang w:val="en-GB"/>
              </w:rPr>
              <w:t xml:space="preserve">. </w:t>
            </w:r>
          </w:p>
        </w:tc>
      </w:tr>
      <w:tr w:rsidR="00DA29B9" w14:paraId="26ED1EE7" w14:textId="77777777" w:rsidTr="006028D1">
        <w:trPr>
          <w:trHeight w:val="414"/>
          <w:tblHeader/>
        </w:trPr>
        <w:tc>
          <w:tcPr>
            <w:tcW w:w="2269" w:type="dxa"/>
            <w:tcBorders>
              <w:left w:val="double" w:sz="4" w:space="0" w:color="auto"/>
              <w:bottom w:val="nil"/>
              <w:right w:val="single" w:sz="4" w:space="0" w:color="auto"/>
            </w:tcBorders>
          </w:tcPr>
          <w:p w14:paraId="0A585E19" w14:textId="77777777" w:rsidR="00DA29B9" w:rsidRPr="00380EAF" w:rsidRDefault="00DA29B9" w:rsidP="008C2C47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C</w:t>
            </w:r>
            <w:r>
              <w:rPr>
                <w:szCs w:val="22"/>
                <w:lang w:val="en-GB"/>
              </w:rPr>
              <w:t>all sign:</w:t>
            </w:r>
            <w:r w:rsidRPr="00447226">
              <w:rPr>
                <w:szCs w:val="22"/>
                <w:lang w:val="en-GB"/>
              </w:rPr>
              <w:t xml:space="preserve"> </w:t>
            </w:r>
            <w:r w:rsidR="00823A9A"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823A9A" w:rsidRPr="00447226">
              <w:rPr>
                <w:szCs w:val="22"/>
                <w:lang w:val="en-GB"/>
              </w:rPr>
              <w:instrText xml:space="preserve"> FORMTEXT </w:instrText>
            </w:r>
            <w:r w:rsidR="00823A9A" w:rsidRPr="00447226">
              <w:rPr>
                <w:szCs w:val="22"/>
                <w:lang w:val="en-GB"/>
              </w:rPr>
            </w:r>
            <w:r w:rsidR="00823A9A" w:rsidRPr="00447226">
              <w:rPr>
                <w:szCs w:val="22"/>
                <w:lang w:val="en-GB"/>
              </w:rPr>
              <w:fldChar w:fldCharType="separate"/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1E8FB7" w14:textId="77777777" w:rsidR="00DA29B9" w:rsidRPr="00447226" w:rsidRDefault="00DA29B9" w:rsidP="000A28F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Type: </w:t>
            </w:r>
            <w:r w:rsidR="00823A9A"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823A9A" w:rsidRPr="00447226">
              <w:rPr>
                <w:szCs w:val="22"/>
                <w:lang w:val="en-GB"/>
              </w:rPr>
              <w:instrText xml:space="preserve"> FORMTEXT </w:instrText>
            </w:r>
            <w:r w:rsidR="00823A9A" w:rsidRPr="00447226">
              <w:rPr>
                <w:szCs w:val="22"/>
                <w:lang w:val="en-GB"/>
              </w:rPr>
            </w:r>
            <w:r w:rsidR="00823A9A" w:rsidRPr="00447226">
              <w:rPr>
                <w:szCs w:val="22"/>
                <w:lang w:val="en-GB"/>
              </w:rPr>
              <w:fldChar w:fldCharType="separate"/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7C46E1" w14:textId="77777777" w:rsidR="00DA29B9" w:rsidRPr="00447226" w:rsidRDefault="00DA29B9" w:rsidP="002A224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Date: </w:t>
            </w:r>
            <w:r w:rsidR="00823A9A"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823A9A" w:rsidRPr="00447226">
              <w:rPr>
                <w:szCs w:val="22"/>
                <w:lang w:val="en-GB"/>
              </w:rPr>
              <w:instrText xml:space="preserve"> FORMTEXT </w:instrText>
            </w:r>
            <w:r w:rsidR="00823A9A" w:rsidRPr="00447226">
              <w:rPr>
                <w:szCs w:val="22"/>
                <w:lang w:val="en-GB"/>
              </w:rPr>
            </w:r>
            <w:r w:rsidR="00823A9A" w:rsidRPr="00447226">
              <w:rPr>
                <w:szCs w:val="22"/>
                <w:lang w:val="en-GB"/>
              </w:rPr>
              <w:fldChar w:fldCharType="separate"/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957" w:type="dxa"/>
            <w:gridSpan w:val="2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60B8190D" w14:textId="77777777" w:rsidR="00DA29B9" w:rsidRPr="006028D1" w:rsidRDefault="00DA29B9" w:rsidP="002A224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6028D1">
              <w:rPr>
                <w:szCs w:val="22"/>
                <w:lang w:val="en-GB"/>
              </w:rPr>
              <w:t>ETO CTR</w:t>
            </w:r>
            <w:r w:rsidR="006028D1">
              <w:rPr>
                <w:szCs w:val="22"/>
                <w:lang w:val="en-GB"/>
              </w:rPr>
              <w:t xml:space="preserve">: </w:t>
            </w:r>
            <w:r w:rsidR="00823A9A"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823A9A" w:rsidRPr="00447226">
              <w:rPr>
                <w:szCs w:val="22"/>
                <w:lang w:val="en-GB"/>
              </w:rPr>
              <w:instrText xml:space="preserve"> FORMTEXT </w:instrText>
            </w:r>
            <w:r w:rsidR="00823A9A" w:rsidRPr="00447226">
              <w:rPr>
                <w:szCs w:val="22"/>
                <w:lang w:val="en-GB"/>
              </w:rPr>
            </w:r>
            <w:r w:rsidR="00823A9A" w:rsidRPr="00447226">
              <w:rPr>
                <w:szCs w:val="22"/>
                <w:lang w:val="en-GB"/>
              </w:rPr>
              <w:fldChar w:fldCharType="separate"/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597" w:type="dxa"/>
            <w:tcBorders>
              <w:left w:val="nil"/>
              <w:bottom w:val="nil"/>
              <w:right w:val="double" w:sz="4" w:space="0" w:color="auto"/>
            </w:tcBorders>
            <w:vAlign w:val="center"/>
          </w:tcPr>
          <w:p w14:paraId="11A5F678" w14:textId="77777777" w:rsidR="00DA29B9" w:rsidRPr="006028D1" w:rsidRDefault="00DA29B9" w:rsidP="002A224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6028D1">
              <w:rPr>
                <w:szCs w:val="22"/>
                <w:lang w:val="en-GB"/>
              </w:rPr>
              <w:t>UTC</w:t>
            </w:r>
          </w:p>
        </w:tc>
      </w:tr>
      <w:tr w:rsidR="00DA29B9" w14:paraId="492B3CBB" w14:textId="77777777" w:rsidTr="006028D1">
        <w:trPr>
          <w:trHeight w:val="414"/>
          <w:tblHeader/>
        </w:trPr>
        <w:tc>
          <w:tcPr>
            <w:tcW w:w="2269" w:type="dxa"/>
            <w:tcBorders>
              <w:left w:val="double" w:sz="4" w:space="0" w:color="auto"/>
              <w:right w:val="single" w:sz="4" w:space="0" w:color="auto"/>
            </w:tcBorders>
          </w:tcPr>
          <w:p w14:paraId="71C75E6E" w14:textId="77777777" w:rsidR="00DA29B9" w:rsidRPr="00447226" w:rsidRDefault="00DA29B9" w:rsidP="00380EAF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ADEP: </w:t>
            </w:r>
            <w:r w:rsidR="00823A9A"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823A9A" w:rsidRPr="00447226">
              <w:rPr>
                <w:szCs w:val="22"/>
                <w:lang w:val="en-GB"/>
              </w:rPr>
              <w:instrText xml:space="preserve"> FORMTEXT </w:instrText>
            </w:r>
            <w:r w:rsidR="00823A9A" w:rsidRPr="00447226">
              <w:rPr>
                <w:szCs w:val="22"/>
                <w:lang w:val="en-GB"/>
              </w:rPr>
            </w:r>
            <w:r w:rsidR="00823A9A" w:rsidRPr="00447226">
              <w:rPr>
                <w:szCs w:val="22"/>
                <w:lang w:val="en-GB"/>
              </w:rPr>
              <w:fldChar w:fldCharType="separate"/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795" w:type="dxa"/>
            <w:gridSpan w:val="2"/>
            <w:tcBorders>
              <w:left w:val="single" w:sz="4" w:space="0" w:color="auto"/>
              <w:right w:val="nil"/>
            </w:tcBorders>
          </w:tcPr>
          <w:p w14:paraId="087E8BFD" w14:textId="77777777" w:rsidR="00DA29B9" w:rsidRPr="00447226" w:rsidRDefault="00DA29B9" w:rsidP="00EC399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ETD: </w:t>
            </w:r>
            <w:r w:rsidR="00823A9A"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823A9A" w:rsidRPr="00447226">
              <w:rPr>
                <w:szCs w:val="22"/>
                <w:lang w:val="en-GB"/>
              </w:rPr>
              <w:instrText xml:space="preserve"> FORMTEXT </w:instrText>
            </w:r>
            <w:r w:rsidR="00823A9A" w:rsidRPr="00447226">
              <w:rPr>
                <w:szCs w:val="22"/>
                <w:lang w:val="en-GB"/>
              </w:rPr>
            </w:r>
            <w:r w:rsidR="00823A9A" w:rsidRPr="00447226">
              <w:rPr>
                <w:szCs w:val="22"/>
                <w:lang w:val="en-GB"/>
              </w:rPr>
              <w:fldChar w:fldCharType="separate"/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615" w:type="dxa"/>
            <w:tcBorders>
              <w:left w:val="nil"/>
              <w:right w:val="single" w:sz="4" w:space="0" w:color="auto"/>
            </w:tcBorders>
          </w:tcPr>
          <w:p w14:paraId="79CD1D48" w14:textId="77777777" w:rsidR="00DA29B9" w:rsidRPr="00447226" w:rsidRDefault="00DA29B9" w:rsidP="00EC399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2" w:space="0" w:color="auto"/>
            </w:tcBorders>
          </w:tcPr>
          <w:p w14:paraId="4CE95216" w14:textId="77777777" w:rsidR="00DA29B9" w:rsidRPr="00447226" w:rsidRDefault="00DA29B9" w:rsidP="00380EAF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ADEST: </w:t>
            </w:r>
            <w:r w:rsidR="00823A9A"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823A9A" w:rsidRPr="00447226">
              <w:rPr>
                <w:szCs w:val="22"/>
                <w:lang w:val="en-GB"/>
              </w:rPr>
              <w:instrText xml:space="preserve"> FORMTEXT </w:instrText>
            </w:r>
            <w:r w:rsidR="00823A9A" w:rsidRPr="00447226">
              <w:rPr>
                <w:szCs w:val="22"/>
                <w:lang w:val="en-GB"/>
              </w:rPr>
            </w:r>
            <w:r w:rsidR="00823A9A" w:rsidRPr="00447226">
              <w:rPr>
                <w:szCs w:val="22"/>
                <w:lang w:val="en-GB"/>
              </w:rPr>
              <w:fldChar w:fldCharType="separate"/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957" w:type="dxa"/>
            <w:gridSpan w:val="2"/>
            <w:tcBorders>
              <w:left w:val="single" w:sz="2" w:space="0" w:color="auto"/>
              <w:right w:val="nil"/>
            </w:tcBorders>
            <w:vAlign w:val="center"/>
          </w:tcPr>
          <w:p w14:paraId="2DFEE472" w14:textId="77777777" w:rsidR="00DA29B9" w:rsidRPr="00447226" w:rsidRDefault="00DA29B9" w:rsidP="00EC399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ETA: </w:t>
            </w:r>
            <w:r w:rsidR="00823A9A"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823A9A" w:rsidRPr="00447226">
              <w:rPr>
                <w:szCs w:val="22"/>
                <w:lang w:val="en-GB"/>
              </w:rPr>
              <w:instrText xml:space="preserve"> FORMTEXT </w:instrText>
            </w:r>
            <w:r w:rsidR="00823A9A" w:rsidRPr="00447226">
              <w:rPr>
                <w:szCs w:val="22"/>
                <w:lang w:val="en-GB"/>
              </w:rPr>
            </w:r>
            <w:r w:rsidR="00823A9A" w:rsidRPr="00447226">
              <w:rPr>
                <w:szCs w:val="22"/>
                <w:lang w:val="en-GB"/>
              </w:rPr>
              <w:fldChar w:fldCharType="separate"/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597" w:type="dxa"/>
            <w:tcBorders>
              <w:left w:val="nil"/>
              <w:right w:val="double" w:sz="4" w:space="0" w:color="auto"/>
            </w:tcBorders>
            <w:vAlign w:val="center"/>
          </w:tcPr>
          <w:p w14:paraId="268EA3B6" w14:textId="77777777" w:rsidR="00DA29B9" w:rsidRPr="00447226" w:rsidRDefault="00DA29B9" w:rsidP="00EC3998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</w:tr>
      <w:tr w:rsidR="006F75C7" w14:paraId="0DEC6C92" w14:textId="77777777" w:rsidTr="00A66E9D">
        <w:trPr>
          <w:trHeight w:val="414"/>
          <w:tblHeader/>
        </w:trPr>
        <w:tc>
          <w:tcPr>
            <w:tcW w:w="3686" w:type="dxa"/>
            <w:gridSpan w:val="2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1AC5B3F1" w14:textId="77777777" w:rsidR="006F75C7" w:rsidRPr="00447226" w:rsidRDefault="006F75C7" w:rsidP="00380EAF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Phone operator:</w:t>
            </w:r>
            <w:r>
              <w:rPr>
                <w:szCs w:val="22"/>
                <w:lang w:val="en-GB"/>
              </w:rPr>
              <w:t xml:space="preserve"> </w:t>
            </w:r>
            <w:r w:rsidR="00823A9A"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823A9A" w:rsidRPr="00447226">
              <w:rPr>
                <w:szCs w:val="22"/>
                <w:lang w:val="en-GB"/>
              </w:rPr>
              <w:instrText xml:space="preserve"> FORMTEXT </w:instrText>
            </w:r>
            <w:r w:rsidR="00823A9A" w:rsidRPr="00447226">
              <w:rPr>
                <w:szCs w:val="22"/>
                <w:lang w:val="en-GB"/>
              </w:rPr>
            </w:r>
            <w:r w:rsidR="00823A9A" w:rsidRPr="00447226">
              <w:rPr>
                <w:szCs w:val="22"/>
                <w:lang w:val="en-GB"/>
              </w:rPr>
              <w:fldChar w:fldCharType="separate"/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3544" w:type="dxa"/>
            <w:gridSpan w:val="4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14:paraId="2D94EE82" w14:textId="77777777" w:rsidR="006F75C7" w:rsidRPr="00447226" w:rsidRDefault="006F75C7" w:rsidP="00380EAF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Phone PIC:</w:t>
            </w:r>
            <w:r>
              <w:rPr>
                <w:szCs w:val="22"/>
                <w:lang w:val="en-GB"/>
              </w:rPr>
              <w:t xml:space="preserve"> </w:t>
            </w:r>
            <w:r w:rsidR="00823A9A"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823A9A" w:rsidRPr="00447226">
              <w:rPr>
                <w:szCs w:val="22"/>
                <w:lang w:val="en-GB"/>
              </w:rPr>
              <w:instrText xml:space="preserve"> FORMTEXT </w:instrText>
            </w:r>
            <w:r w:rsidR="00823A9A" w:rsidRPr="00447226">
              <w:rPr>
                <w:szCs w:val="22"/>
                <w:lang w:val="en-GB"/>
              </w:rPr>
            </w:r>
            <w:r w:rsidR="00823A9A" w:rsidRPr="00447226">
              <w:rPr>
                <w:szCs w:val="22"/>
                <w:lang w:val="en-GB"/>
              </w:rPr>
              <w:fldChar w:fldCharType="separate"/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2554" w:type="dxa"/>
            <w:gridSpan w:val="3"/>
            <w:tcBorders>
              <w:left w:val="single" w:sz="2" w:space="0" w:color="auto"/>
              <w:right w:val="double" w:sz="4" w:space="0" w:color="auto"/>
            </w:tcBorders>
            <w:vAlign w:val="center"/>
          </w:tcPr>
          <w:p w14:paraId="458EAF6B" w14:textId="77777777" w:rsidR="006F75C7" w:rsidRPr="00447226" w:rsidRDefault="006F75C7" w:rsidP="00380EAF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Name</w:t>
            </w:r>
            <w:r>
              <w:rPr>
                <w:szCs w:val="22"/>
                <w:lang w:val="en-GB"/>
              </w:rPr>
              <w:t>:</w:t>
            </w:r>
            <w:r w:rsidRPr="00447226">
              <w:rPr>
                <w:szCs w:val="22"/>
                <w:lang w:val="en-GB"/>
              </w:rPr>
              <w:t xml:space="preserve"> </w:t>
            </w:r>
            <w:r w:rsidR="00823A9A"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823A9A" w:rsidRPr="00447226">
              <w:rPr>
                <w:szCs w:val="22"/>
                <w:lang w:val="en-GB"/>
              </w:rPr>
              <w:instrText xml:space="preserve"> FORMTEXT </w:instrText>
            </w:r>
            <w:r w:rsidR="00823A9A" w:rsidRPr="00447226">
              <w:rPr>
                <w:szCs w:val="22"/>
                <w:lang w:val="en-GB"/>
              </w:rPr>
            </w:r>
            <w:r w:rsidR="00823A9A" w:rsidRPr="00447226">
              <w:rPr>
                <w:szCs w:val="22"/>
                <w:lang w:val="en-GB"/>
              </w:rPr>
              <w:fldChar w:fldCharType="separate"/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2D2630" w14:paraId="52657F6B" w14:textId="77777777" w:rsidTr="00A66E9D">
        <w:trPr>
          <w:trHeight w:val="414"/>
          <w:tblHeader/>
        </w:trPr>
        <w:tc>
          <w:tcPr>
            <w:tcW w:w="3686" w:type="dxa"/>
            <w:gridSpan w:val="2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420DE891" w14:textId="77777777" w:rsidR="002D2630" w:rsidRPr="00447226" w:rsidRDefault="002D2630" w:rsidP="00380EAF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SPO declarant  </w:t>
            </w:r>
            <w:r>
              <w:rPr>
                <w:sz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 xml:space="preserve"> No / </w:t>
            </w:r>
            <w:r>
              <w:rPr>
                <w:sz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 xml:space="preserve"> Yes</w:t>
            </w:r>
          </w:p>
        </w:tc>
        <w:tc>
          <w:tcPr>
            <w:tcW w:w="6098" w:type="dxa"/>
            <w:gridSpan w:val="7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2A9FE01D" w14:textId="77777777" w:rsidR="002D2630" w:rsidRPr="00447226" w:rsidRDefault="002D2630" w:rsidP="00380EAF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SPO number: SPO.NL</w:t>
            </w:r>
            <w:r w:rsidR="00823A9A">
              <w:rPr>
                <w:szCs w:val="22"/>
                <w:lang w:val="en-GB"/>
              </w:rPr>
              <w:t>.</w:t>
            </w:r>
            <w:r w:rsidR="00823A9A"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823A9A" w:rsidRPr="00447226">
              <w:rPr>
                <w:szCs w:val="22"/>
                <w:lang w:val="en-GB"/>
              </w:rPr>
              <w:instrText xml:space="preserve"> FORMTEXT </w:instrText>
            </w:r>
            <w:r w:rsidR="00823A9A" w:rsidRPr="00447226">
              <w:rPr>
                <w:szCs w:val="22"/>
                <w:lang w:val="en-GB"/>
              </w:rPr>
            </w:r>
            <w:r w:rsidR="00823A9A" w:rsidRPr="00447226">
              <w:rPr>
                <w:szCs w:val="22"/>
                <w:lang w:val="en-GB"/>
              </w:rPr>
              <w:fldChar w:fldCharType="separate"/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noProof/>
                <w:szCs w:val="22"/>
                <w:lang w:val="en-GB"/>
              </w:rPr>
              <w:t> </w:t>
            </w:r>
            <w:r w:rsidR="00823A9A"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6F75C7" w14:paraId="270A6C8B" w14:textId="77777777" w:rsidTr="006028D1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1AD5FF45" w14:textId="77777777" w:rsidR="006F75C7" w:rsidRPr="00380EAF" w:rsidRDefault="006F75C7" w:rsidP="00380EAF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Target 1: </w:t>
            </w:r>
            <w:r w:rsidR="00332548"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32548" w:rsidRPr="00447226">
              <w:rPr>
                <w:szCs w:val="22"/>
                <w:lang w:val="en-GB"/>
              </w:rPr>
              <w:instrText xml:space="preserve"> FORMTEXT </w:instrText>
            </w:r>
            <w:r w:rsidR="00332548" w:rsidRPr="00447226">
              <w:rPr>
                <w:szCs w:val="22"/>
                <w:lang w:val="en-GB"/>
              </w:rPr>
            </w:r>
            <w:r w:rsidR="00332548" w:rsidRPr="00447226">
              <w:rPr>
                <w:szCs w:val="22"/>
                <w:lang w:val="en-GB"/>
              </w:rPr>
              <w:fldChar w:fldCharType="separate"/>
            </w:r>
            <w:r w:rsidR="00332548" w:rsidRPr="00447226">
              <w:rPr>
                <w:noProof/>
                <w:szCs w:val="22"/>
                <w:lang w:val="en-GB"/>
              </w:rPr>
              <w:t> </w:t>
            </w:r>
            <w:r w:rsidR="00332548" w:rsidRPr="00447226">
              <w:rPr>
                <w:noProof/>
                <w:szCs w:val="22"/>
                <w:lang w:val="en-GB"/>
              </w:rPr>
              <w:t> </w:t>
            </w:r>
            <w:r w:rsidR="00332548" w:rsidRPr="00447226">
              <w:rPr>
                <w:noProof/>
                <w:szCs w:val="22"/>
                <w:lang w:val="en-GB"/>
              </w:rPr>
              <w:t> </w:t>
            </w:r>
            <w:r w:rsidR="00332548" w:rsidRPr="00447226">
              <w:rPr>
                <w:noProof/>
                <w:szCs w:val="22"/>
                <w:lang w:val="en-GB"/>
              </w:rPr>
              <w:t> </w:t>
            </w:r>
            <w:r w:rsidR="00332548" w:rsidRPr="00447226">
              <w:rPr>
                <w:noProof/>
                <w:szCs w:val="22"/>
                <w:lang w:val="en-GB"/>
              </w:rPr>
              <w:t> </w:t>
            </w:r>
            <w:r w:rsidR="00332548"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1EAEB3EA" w14:textId="77777777" w:rsidR="006F75C7" w:rsidRPr="00380EAF" w:rsidRDefault="006F75C7" w:rsidP="00380EAF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="00332548"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32548" w:rsidRPr="00447226">
              <w:rPr>
                <w:szCs w:val="22"/>
                <w:lang w:val="en-GB"/>
              </w:rPr>
              <w:instrText xml:space="preserve"> FORMTEXT </w:instrText>
            </w:r>
            <w:r w:rsidR="00332548" w:rsidRPr="00447226">
              <w:rPr>
                <w:szCs w:val="22"/>
                <w:lang w:val="en-GB"/>
              </w:rPr>
            </w:r>
            <w:r w:rsidR="00332548" w:rsidRPr="00447226">
              <w:rPr>
                <w:szCs w:val="22"/>
                <w:lang w:val="en-GB"/>
              </w:rPr>
              <w:fldChar w:fldCharType="separate"/>
            </w:r>
            <w:r w:rsidR="00332548" w:rsidRPr="00447226">
              <w:rPr>
                <w:noProof/>
                <w:szCs w:val="22"/>
                <w:lang w:val="en-GB"/>
              </w:rPr>
              <w:t> </w:t>
            </w:r>
            <w:r w:rsidR="00332548" w:rsidRPr="00447226">
              <w:rPr>
                <w:noProof/>
                <w:szCs w:val="22"/>
                <w:lang w:val="en-GB"/>
              </w:rPr>
              <w:t> </w:t>
            </w:r>
            <w:r w:rsidR="00332548" w:rsidRPr="00447226">
              <w:rPr>
                <w:noProof/>
                <w:szCs w:val="22"/>
                <w:lang w:val="en-GB"/>
              </w:rPr>
              <w:t> </w:t>
            </w:r>
            <w:r w:rsidR="00332548" w:rsidRPr="00447226">
              <w:rPr>
                <w:noProof/>
                <w:szCs w:val="22"/>
                <w:lang w:val="en-GB"/>
              </w:rPr>
              <w:t> </w:t>
            </w:r>
            <w:r w:rsidR="00332548" w:rsidRPr="00447226">
              <w:rPr>
                <w:noProof/>
                <w:szCs w:val="22"/>
                <w:lang w:val="en-GB"/>
              </w:rPr>
              <w:t> </w:t>
            </w:r>
            <w:r w:rsidR="00332548"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2F38D42D" w14:textId="77777777" w:rsidR="006F75C7" w:rsidRPr="00380EAF" w:rsidRDefault="006F75C7" w:rsidP="00380EAF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5" w:type="dxa"/>
            <w:tcBorders>
              <w:left w:val="single" w:sz="4" w:space="0" w:color="auto"/>
              <w:right w:val="nil"/>
            </w:tcBorders>
            <w:vAlign w:val="bottom"/>
          </w:tcPr>
          <w:p w14:paraId="323096B8" w14:textId="77777777" w:rsidR="006F75C7" w:rsidRPr="00380EAF" w:rsidRDefault="006F75C7" w:rsidP="00380EAF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="00332548"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32548" w:rsidRPr="00447226">
              <w:rPr>
                <w:szCs w:val="22"/>
                <w:lang w:val="en-GB"/>
              </w:rPr>
              <w:instrText xml:space="preserve"> FORMTEXT </w:instrText>
            </w:r>
            <w:r w:rsidR="00332548" w:rsidRPr="00447226">
              <w:rPr>
                <w:szCs w:val="22"/>
                <w:lang w:val="en-GB"/>
              </w:rPr>
            </w:r>
            <w:r w:rsidR="00332548" w:rsidRPr="00447226">
              <w:rPr>
                <w:szCs w:val="22"/>
                <w:lang w:val="en-GB"/>
              </w:rPr>
              <w:fldChar w:fldCharType="separate"/>
            </w:r>
            <w:r w:rsidR="00332548" w:rsidRPr="00447226">
              <w:rPr>
                <w:noProof/>
                <w:szCs w:val="22"/>
                <w:lang w:val="en-GB"/>
              </w:rPr>
              <w:t> </w:t>
            </w:r>
            <w:r w:rsidR="00332548" w:rsidRPr="00447226">
              <w:rPr>
                <w:noProof/>
                <w:szCs w:val="22"/>
                <w:lang w:val="en-GB"/>
              </w:rPr>
              <w:t> </w:t>
            </w:r>
            <w:r w:rsidR="00332548" w:rsidRPr="00447226">
              <w:rPr>
                <w:noProof/>
                <w:szCs w:val="22"/>
                <w:lang w:val="en-GB"/>
              </w:rPr>
              <w:t> </w:t>
            </w:r>
            <w:r w:rsidR="00332548" w:rsidRPr="00447226">
              <w:rPr>
                <w:noProof/>
                <w:szCs w:val="22"/>
                <w:lang w:val="en-GB"/>
              </w:rPr>
              <w:t> </w:t>
            </w:r>
            <w:r w:rsidR="00332548" w:rsidRPr="00447226">
              <w:rPr>
                <w:noProof/>
                <w:szCs w:val="22"/>
                <w:lang w:val="en-GB"/>
              </w:rPr>
              <w:t> </w:t>
            </w:r>
            <w:r w:rsidR="00332548"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0D12D88E" w14:textId="77777777" w:rsidR="006F75C7" w:rsidRPr="00380EAF" w:rsidRDefault="000A428F" w:rsidP="00380EAF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6F75C7" w14:paraId="2C97F75F" w14:textId="77777777" w:rsidTr="006028D1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55F2E9BC" w14:textId="77777777" w:rsidR="006F75C7" w:rsidRPr="00380EAF" w:rsidRDefault="006F75C7" w:rsidP="00B4002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Target </w:t>
            </w:r>
            <w:r>
              <w:rPr>
                <w:szCs w:val="22"/>
                <w:lang w:val="en-GB"/>
              </w:rPr>
              <w:t>2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62FDB7F2" w14:textId="77777777" w:rsidR="006F75C7" w:rsidRPr="00380EAF" w:rsidRDefault="006F75C7" w:rsidP="00B4002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3A86B946" w14:textId="77777777" w:rsidR="006F75C7" w:rsidRPr="00380EAF" w:rsidRDefault="006F75C7" w:rsidP="00B4002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5" w:type="dxa"/>
            <w:tcBorders>
              <w:left w:val="single" w:sz="4" w:space="0" w:color="auto"/>
              <w:right w:val="nil"/>
            </w:tcBorders>
            <w:vAlign w:val="bottom"/>
          </w:tcPr>
          <w:p w14:paraId="5D7E7DA8" w14:textId="77777777" w:rsidR="006F75C7" w:rsidRPr="00380EAF" w:rsidRDefault="006F75C7" w:rsidP="00B4002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58A77DF5" w14:textId="77777777" w:rsidR="006F75C7" w:rsidRPr="00380EAF" w:rsidRDefault="000A428F" w:rsidP="00B4002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6F75C7" w14:paraId="7F7B9321" w14:textId="77777777" w:rsidTr="006028D1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5CF9C968" w14:textId="77777777" w:rsidR="006F75C7" w:rsidRPr="00380EAF" w:rsidRDefault="006F75C7" w:rsidP="00B4002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3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75B08913" w14:textId="77777777" w:rsidR="006F75C7" w:rsidRPr="00380EAF" w:rsidRDefault="006F75C7" w:rsidP="00B4002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10878621" w14:textId="77777777" w:rsidR="006F75C7" w:rsidRPr="00380EAF" w:rsidRDefault="006F75C7" w:rsidP="00B4002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5" w:type="dxa"/>
            <w:tcBorders>
              <w:left w:val="single" w:sz="4" w:space="0" w:color="auto"/>
              <w:right w:val="nil"/>
            </w:tcBorders>
            <w:vAlign w:val="bottom"/>
          </w:tcPr>
          <w:p w14:paraId="3A316CF1" w14:textId="77777777" w:rsidR="006F75C7" w:rsidRPr="00380EAF" w:rsidRDefault="006F75C7" w:rsidP="00B4002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152D21EF" w14:textId="77777777" w:rsidR="006F75C7" w:rsidRPr="00380EAF" w:rsidRDefault="000A428F" w:rsidP="00B4002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6F75C7" w14:paraId="6E3CDD86" w14:textId="77777777" w:rsidTr="006028D1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42C859DD" w14:textId="77777777" w:rsidR="006F75C7" w:rsidRPr="00380EAF" w:rsidRDefault="006F75C7" w:rsidP="00B4002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4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1B2C5D50" w14:textId="77777777" w:rsidR="006F75C7" w:rsidRPr="00380EAF" w:rsidRDefault="006F75C7" w:rsidP="00B4002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10047A5E" w14:textId="77777777" w:rsidR="006F75C7" w:rsidRPr="00380EAF" w:rsidRDefault="006F75C7" w:rsidP="00B4002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5" w:type="dxa"/>
            <w:tcBorders>
              <w:left w:val="single" w:sz="4" w:space="0" w:color="auto"/>
              <w:right w:val="nil"/>
            </w:tcBorders>
            <w:vAlign w:val="bottom"/>
          </w:tcPr>
          <w:p w14:paraId="16D71363" w14:textId="77777777" w:rsidR="006F75C7" w:rsidRPr="00380EAF" w:rsidRDefault="006F75C7" w:rsidP="00B4002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540F6906" w14:textId="77777777" w:rsidR="006F75C7" w:rsidRPr="00380EAF" w:rsidRDefault="000A428F" w:rsidP="00B4002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6F75C7" w14:paraId="5A991507" w14:textId="77777777" w:rsidTr="006028D1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300B4F6C" w14:textId="77777777" w:rsidR="006F75C7" w:rsidRPr="00380EAF" w:rsidRDefault="006F75C7" w:rsidP="00B4002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5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3CF2B1E2" w14:textId="77777777" w:rsidR="006F75C7" w:rsidRPr="00380EAF" w:rsidRDefault="006F75C7" w:rsidP="00B4002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459F082A" w14:textId="77777777" w:rsidR="006F75C7" w:rsidRPr="00380EAF" w:rsidRDefault="006F75C7" w:rsidP="00B4002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5" w:type="dxa"/>
            <w:tcBorders>
              <w:left w:val="single" w:sz="4" w:space="0" w:color="auto"/>
              <w:right w:val="nil"/>
            </w:tcBorders>
            <w:vAlign w:val="bottom"/>
          </w:tcPr>
          <w:p w14:paraId="0108FDAA" w14:textId="77777777" w:rsidR="006F75C7" w:rsidRPr="00380EAF" w:rsidRDefault="006F75C7" w:rsidP="00B4002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50F82465" w14:textId="77777777" w:rsidR="006F75C7" w:rsidRPr="00380EAF" w:rsidRDefault="000A428F" w:rsidP="00B4002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6F75C7" w14:paraId="50E78D4F" w14:textId="77777777" w:rsidTr="006028D1">
        <w:trPr>
          <w:cantSplit/>
          <w:trHeight w:hRule="exact" w:val="414"/>
        </w:trPr>
        <w:tc>
          <w:tcPr>
            <w:tcW w:w="9784" w:type="dxa"/>
            <w:gridSpan w:val="9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DC886C8" w14:textId="77777777" w:rsidR="006F75C7" w:rsidRPr="00447226" w:rsidRDefault="006F75C7" w:rsidP="00380EAF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R</w:t>
            </w:r>
            <w:r>
              <w:rPr>
                <w:szCs w:val="22"/>
                <w:lang w:val="en-GB"/>
              </w:rPr>
              <w:t>emark</w:t>
            </w:r>
            <w:r w:rsidRPr="00380EAF">
              <w:rPr>
                <w:szCs w:val="22"/>
                <w:lang w:val="en-GB"/>
              </w:rPr>
              <w:t>:</w:t>
            </w:r>
            <w:r w:rsidRPr="00447226">
              <w:rPr>
                <w:szCs w:val="22"/>
                <w:lang w:val="en-GB"/>
              </w:rPr>
              <w:t xml:space="preserve"> </w:t>
            </w:r>
            <w:bookmarkStart w:id="0" w:name="Text1"/>
            <w:r w:rsidRPr="00447226">
              <w:rPr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noProof/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0"/>
          </w:p>
        </w:tc>
      </w:tr>
      <w:tr w:rsidR="006F75C7" w14:paraId="483FEEE4" w14:textId="77777777" w:rsidTr="006028D1">
        <w:trPr>
          <w:cantSplit/>
          <w:trHeight w:hRule="exact" w:val="9136"/>
        </w:trPr>
        <w:tc>
          <w:tcPr>
            <w:tcW w:w="978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E24E3B1" w14:textId="77777777" w:rsidR="006F75C7" w:rsidRPr="00447226" w:rsidRDefault="00D5394B" w:rsidP="00995053">
            <w:pPr>
              <w:tabs>
                <w:tab w:val="left" w:pos="3402"/>
              </w:tabs>
              <w:jc w:val="center"/>
              <w:rPr>
                <w:sz w:val="16"/>
                <w:szCs w:val="16"/>
                <w:lang w:val="en-GB"/>
              </w:rPr>
            </w:pPr>
            <w:r>
              <w:rPr>
                <w:noProof/>
                <w:sz w:val="16"/>
                <w:szCs w:val="16"/>
                <w:lang w:val="en-GB"/>
              </w:rPr>
              <w:pict w14:anchorId="76D72B7A">
                <v:oval id="_x0000_s2118" style="position:absolute;left:0;text-align:left;margin-left:14.95pt;margin-top:190.8pt;width:17.55pt;height:18.3pt;z-index:251659776;mso-position-horizontal-relative:text;mso-position-vertical-relative:text" filled="f" strokecolor="red" strokeweight="1.5pt">
                  <v:textbox style="mso-next-textbox:#_x0000_s2118">
                    <w:txbxContent>
                      <w:p w14:paraId="11F794DB" w14:textId="77777777" w:rsidR="002D2630" w:rsidRPr="00F41A59" w:rsidRDefault="002D2630" w:rsidP="002D2630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 xml:space="preserve">5  </w:t>
                        </w:r>
                      </w:p>
                      <w:p w14:paraId="62164C54" w14:textId="77777777" w:rsidR="002D2630" w:rsidRDefault="002D2630" w:rsidP="002D2630"/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  <w:lang w:val="en-GB"/>
              </w:rPr>
              <w:pict w14:anchorId="37ABDF95">
                <v:oval id="_x0000_s2117" style="position:absolute;left:0;text-align:left;margin-left:14.65pt;margin-top:158.25pt;width:17.55pt;height:18.3pt;z-index:251658752;mso-position-horizontal-relative:text;mso-position-vertical-relative:text" filled="f" strokecolor="red" strokeweight="1.5pt">
                  <v:textbox style="mso-next-textbox:#_x0000_s2117">
                    <w:txbxContent>
                      <w:p w14:paraId="6C10BD21" w14:textId="77777777" w:rsidR="00321717" w:rsidRPr="00F41A59" w:rsidRDefault="00321717" w:rsidP="00321717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 xml:space="preserve">4  </w:t>
                        </w:r>
                      </w:p>
                      <w:p w14:paraId="593479B2" w14:textId="77777777" w:rsidR="00321717" w:rsidRDefault="00321717" w:rsidP="00321717"/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  <w:lang w:val="en-GB"/>
              </w:rPr>
              <w:pict w14:anchorId="57AD1F22">
                <v:oval id="_x0000_s2116" style="position:absolute;left:0;text-align:left;margin-left:14.7pt;margin-top:132pt;width:17.55pt;height:18.3pt;z-index:251657728;mso-position-horizontal-relative:text;mso-position-vertical-relative:text" filled="f" strokecolor="red" strokeweight="1.5pt">
                  <v:textbox style="mso-next-textbox:#_x0000_s2116">
                    <w:txbxContent>
                      <w:p w14:paraId="6851AE38" w14:textId="77777777" w:rsidR="00321717" w:rsidRPr="00F41A59" w:rsidRDefault="00321717" w:rsidP="00321717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 xml:space="preserve">3  </w:t>
                        </w:r>
                      </w:p>
                      <w:p w14:paraId="209580EC" w14:textId="77777777" w:rsidR="00321717" w:rsidRDefault="00321717" w:rsidP="00321717"/>
                    </w:txbxContent>
                  </v:textbox>
                </v:oval>
              </w:pict>
            </w:r>
            <w:r>
              <w:rPr>
                <w:noProof/>
                <w:sz w:val="16"/>
                <w:szCs w:val="16"/>
                <w:lang w:val="en-GB"/>
              </w:rPr>
              <w:pict w14:anchorId="27904A8C">
                <v:oval id="_x0000_s2115" style="position:absolute;left:0;text-align:left;margin-left:14.65pt;margin-top:100.3pt;width:17.55pt;height:18.3pt;z-index:251656704;mso-position-horizontal-relative:text;mso-position-vertical-relative:text" filled="f" strokecolor="red" strokeweight="1.5pt">
                  <v:textbox style="mso-next-textbox:#_x0000_s2115">
                    <w:txbxContent>
                      <w:p w14:paraId="16C6CA31" w14:textId="77777777" w:rsidR="00321717" w:rsidRPr="00F41A59" w:rsidRDefault="00321717" w:rsidP="00321717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2</w:t>
                        </w:r>
                      </w:p>
                      <w:p w14:paraId="63477AFD" w14:textId="77777777" w:rsidR="00321717" w:rsidRDefault="00321717" w:rsidP="00321717"/>
                    </w:txbxContent>
                  </v:textbox>
                </v:oval>
              </w:pict>
            </w:r>
            <w:r>
              <w:rPr>
                <w:noProof/>
              </w:rPr>
              <w:pict w14:anchorId="6588A59D">
                <v:oval id="_x0000_s2108" style="position:absolute;left:0;text-align:left;margin-left:14.6pt;margin-top:63.55pt;width:17.55pt;height:18.3pt;z-index:251655680;mso-position-horizontal-relative:text;mso-position-vertical-relative:text" filled="f" strokecolor="red" strokeweight="1.5pt">
                  <v:textbox style="mso-next-textbox:#_x0000_s2108">
                    <w:txbxContent>
                      <w:p w14:paraId="43E5769D" w14:textId="77777777" w:rsidR="006F75C7" w:rsidRPr="00F41A59" w:rsidRDefault="006F75C7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F41A59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 xml:space="preserve">  </w:t>
                        </w:r>
                      </w:p>
                      <w:p w14:paraId="55042B18" w14:textId="77777777" w:rsidR="006F75C7" w:rsidRDefault="006F75C7"/>
                    </w:txbxContent>
                  </v:textbox>
                </v:oval>
              </w:pict>
            </w:r>
            <w:r>
              <w:rPr>
                <w:sz w:val="16"/>
                <w:szCs w:val="16"/>
                <w:lang w:val="en-GB"/>
              </w:rPr>
              <w:pict w14:anchorId="4646602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1.65pt;height:456.3pt">
                  <v:imagedata r:id="rId11" o:title=""/>
                </v:shape>
              </w:pict>
            </w:r>
          </w:p>
        </w:tc>
      </w:tr>
    </w:tbl>
    <w:p w14:paraId="57BC88C1" w14:textId="77777777" w:rsidR="00F85AD2" w:rsidRPr="00C73731" w:rsidRDefault="00F85AD2">
      <w:pPr>
        <w:pStyle w:val="Koptekst"/>
        <w:tabs>
          <w:tab w:val="clear" w:pos="4536"/>
          <w:tab w:val="clear" w:pos="9072"/>
          <w:tab w:val="left" w:pos="2835"/>
        </w:tabs>
        <w:rPr>
          <w:sz w:val="2"/>
          <w:szCs w:val="2"/>
          <w:lang w:val="en-GB"/>
        </w:rPr>
      </w:pPr>
    </w:p>
    <w:sectPr w:rsidR="00F85AD2" w:rsidRPr="00C7373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250" w:right="991" w:bottom="1418" w:left="1418" w:header="426" w:footer="33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B0919" w14:textId="77777777" w:rsidR="005238AD" w:rsidRDefault="005238AD">
      <w:r>
        <w:separator/>
      </w:r>
    </w:p>
  </w:endnote>
  <w:endnote w:type="continuationSeparator" w:id="0">
    <w:p w14:paraId="4CAEDDDB" w14:textId="77777777" w:rsidR="005238AD" w:rsidRDefault="00523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1FFE4" w14:textId="77777777" w:rsidR="007E6D74" w:rsidRDefault="007E6D7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3442A" w14:textId="77777777" w:rsidR="00973455" w:rsidRPr="008804C5" w:rsidRDefault="00973455" w:rsidP="00973455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>
      <w:rPr>
        <w:snapToGrid w:val="0"/>
        <w:sz w:val="18"/>
        <w:lang w:val="en-GB"/>
      </w:rPr>
      <w:t>No ri</w:t>
    </w:r>
    <w:r w:rsidRPr="008804C5">
      <w:rPr>
        <w:snapToGrid w:val="0"/>
        <w:sz w:val="18"/>
        <w:lang w:val="en-GB"/>
      </w:rPr>
      <w:t>ghts can be derived from this form.</w:t>
    </w:r>
    <w:r w:rsidR="009319B3" w:rsidRPr="008804C5">
      <w:rPr>
        <w:snapToGrid w:val="0"/>
        <w:sz w:val="18"/>
        <w:lang w:val="en-GB"/>
      </w:rPr>
      <w:t xml:space="preserve"> </w:t>
    </w:r>
    <w:r w:rsidRPr="008804C5">
      <w:rPr>
        <w:snapToGrid w:val="0"/>
        <w:sz w:val="18"/>
        <w:lang w:val="en-GB"/>
      </w:rPr>
      <w:t xml:space="preserve">For questions and/or comments, please contact LVNL Operational </w:t>
    </w:r>
    <w:r w:rsidR="00F778D5">
      <w:rPr>
        <w:snapToGrid w:val="0"/>
        <w:sz w:val="18"/>
        <w:lang w:val="en-GB"/>
      </w:rPr>
      <w:t>H</w:t>
    </w:r>
    <w:r w:rsidRPr="008804C5">
      <w:rPr>
        <w:snapToGrid w:val="0"/>
        <w:sz w:val="18"/>
        <w:lang w:val="en-GB"/>
      </w:rPr>
      <w:t>elp</w:t>
    </w:r>
    <w:r w:rsidR="00FD6F6A">
      <w:rPr>
        <w:snapToGrid w:val="0"/>
        <w:sz w:val="18"/>
        <w:lang w:val="en-GB"/>
      </w:rPr>
      <w:t>d</w:t>
    </w:r>
    <w:r w:rsidRPr="008804C5">
      <w:rPr>
        <w:snapToGrid w:val="0"/>
        <w:sz w:val="18"/>
        <w:lang w:val="en-GB"/>
      </w:rPr>
      <w:t>esk.</w:t>
    </w:r>
  </w:p>
  <w:p w14:paraId="276ADD5F" w14:textId="77777777" w:rsidR="00973455" w:rsidRDefault="00973455" w:rsidP="00973455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 w:rsidRPr="008804C5">
      <w:rPr>
        <w:snapToGrid w:val="0"/>
        <w:sz w:val="18"/>
        <w:lang w:val="en-GB"/>
      </w:rPr>
      <w:t xml:space="preserve">Phone </w:t>
    </w:r>
    <w:r w:rsidR="00F778D5">
      <w:rPr>
        <w:snapToGrid w:val="0"/>
        <w:sz w:val="18"/>
        <w:lang w:val="en-GB"/>
      </w:rPr>
      <w:t xml:space="preserve">+31 </w:t>
    </w:r>
    <w:r w:rsidRPr="008804C5">
      <w:rPr>
        <w:snapToGrid w:val="0"/>
        <w:sz w:val="18"/>
        <w:lang w:val="en-GB"/>
      </w:rPr>
      <w:t>20</w:t>
    </w:r>
    <w:r w:rsidR="00A80489" w:rsidRPr="008804C5">
      <w:rPr>
        <w:snapToGrid w:val="0"/>
        <w:sz w:val="18"/>
        <w:lang w:val="en-GB"/>
      </w:rPr>
      <w:t xml:space="preserve"> </w:t>
    </w:r>
    <w:r w:rsidRPr="008804C5">
      <w:rPr>
        <w:snapToGrid w:val="0"/>
        <w:sz w:val="18"/>
        <w:lang w:val="en-GB"/>
      </w:rPr>
      <w:t xml:space="preserve">406 2201 or </w:t>
    </w:r>
    <w:r w:rsidR="00DF5560" w:rsidRPr="008804C5">
      <w:rPr>
        <w:snapToGrid w:val="0"/>
        <w:sz w:val="18"/>
        <w:lang w:val="en-GB"/>
      </w:rPr>
      <w:t>ops</w:t>
    </w:r>
    <w:r w:rsidR="00DF5560" w:rsidRPr="008804C5">
      <w:rPr>
        <w:sz w:val="18"/>
        <w:lang w:val="en-GB"/>
      </w:rPr>
      <w:t>_helpdesk@lvnl.nl</w:t>
    </w:r>
    <w:r w:rsidRPr="008804C5">
      <w:rPr>
        <w:snapToGrid w:val="0"/>
        <w:sz w:val="18"/>
        <w:lang w:val="en-GB"/>
      </w:rPr>
      <w:t xml:space="preserve"> or EHAMZXHD</w:t>
    </w:r>
    <w:r w:rsidR="009319B3" w:rsidRPr="008804C5">
      <w:rPr>
        <w:snapToGrid w:val="0"/>
        <w:sz w:val="18"/>
        <w:lang w:val="en-GB"/>
      </w:rPr>
      <w:t>.</w:t>
    </w:r>
  </w:p>
  <w:p w14:paraId="49BB3E62" w14:textId="77777777" w:rsidR="00F85AD2" w:rsidRDefault="00F85AD2" w:rsidP="00175924">
    <w:pPr>
      <w:pStyle w:val="Voettekst"/>
      <w:pBdr>
        <w:top w:val="single" w:sz="2" w:space="0" w:color="auto"/>
      </w:pBdr>
      <w:ind w:left="-142"/>
      <w:rPr>
        <w:snapToGrid w:val="0"/>
        <w:sz w:val="12"/>
        <w:lang w:val="en-GB"/>
      </w:rPr>
    </w:pPr>
  </w:p>
  <w:p w14:paraId="2F550A46" w14:textId="77777777" w:rsidR="00F85AD2" w:rsidRPr="00BF7710" w:rsidRDefault="00FC17A0" w:rsidP="008804C5">
    <w:pPr>
      <w:pStyle w:val="Voettekst"/>
      <w:pBdr>
        <w:top w:val="single" w:sz="2" w:space="1" w:color="auto"/>
      </w:pBdr>
      <w:tabs>
        <w:tab w:val="clear" w:pos="9072"/>
        <w:tab w:val="right" w:pos="9498"/>
      </w:tabs>
      <w:ind w:left="-284"/>
      <w:rPr>
        <w:sz w:val="18"/>
        <w:lang w:val="en-GB"/>
      </w:rPr>
    </w:pPr>
    <w:r w:rsidRPr="008804C5">
      <w:rPr>
        <w:snapToGrid w:val="0"/>
        <w:sz w:val="18"/>
        <w:lang w:val="en-GB"/>
      </w:rPr>
      <w:t>F1.0254</w:t>
    </w:r>
    <w:r w:rsidR="008804C5" w:rsidRPr="008804C5">
      <w:rPr>
        <w:snapToGrid w:val="0"/>
        <w:sz w:val="18"/>
        <w:lang w:val="en-GB"/>
      </w:rPr>
      <w:t>A</w:t>
    </w:r>
    <w:r w:rsidR="00EB5DB6">
      <w:rPr>
        <w:snapToGrid w:val="0"/>
        <w:sz w:val="18"/>
        <w:lang w:val="en-GB"/>
      </w:rPr>
      <w:t>M</w:t>
    </w:r>
    <w:r w:rsidR="008804C5" w:rsidRPr="008804C5">
      <w:rPr>
        <w:snapToGrid w:val="0"/>
        <w:sz w:val="18"/>
        <w:lang w:val="en-GB"/>
      </w:rPr>
      <w:t xml:space="preserve">, </w:t>
    </w:r>
    <w:r w:rsidR="00F85AD2" w:rsidRPr="008804C5">
      <w:rPr>
        <w:snapToGrid w:val="0"/>
        <w:sz w:val="18"/>
        <w:lang w:val="en-GB"/>
      </w:rPr>
      <w:t>i</w:t>
    </w:r>
    <w:r w:rsidR="008804C5" w:rsidRPr="008804C5">
      <w:rPr>
        <w:snapToGrid w:val="0"/>
        <w:sz w:val="18"/>
        <w:lang w:val="en-GB"/>
      </w:rPr>
      <w:t xml:space="preserve">ssue </w:t>
    </w:r>
    <w:r w:rsidR="001773F5" w:rsidRPr="008804C5">
      <w:rPr>
        <w:snapToGrid w:val="0"/>
        <w:sz w:val="18"/>
        <w:lang w:val="en-GB"/>
      </w:rPr>
      <w:t>00</w:t>
    </w:r>
    <w:r w:rsidR="002158A1">
      <w:rPr>
        <w:snapToGrid w:val="0"/>
        <w:sz w:val="18"/>
        <w:lang w:val="en-GB"/>
      </w:rPr>
      <w:t>7</w:t>
    </w:r>
    <w:r w:rsidR="00F85AD2" w:rsidRPr="008804C5">
      <w:rPr>
        <w:snapToGrid w:val="0"/>
        <w:sz w:val="18"/>
        <w:lang w:val="en-GB"/>
      </w:rPr>
      <w:tab/>
    </w:r>
    <w:r w:rsidR="00BF7710" w:rsidRPr="008804C5">
      <w:rPr>
        <w:sz w:val="18"/>
        <w:lang w:val="en-GB"/>
      </w:rPr>
      <w:tab/>
      <w:t xml:space="preserve">Issued: </w:t>
    </w:r>
    <w:r w:rsidR="002158A1">
      <w:rPr>
        <w:sz w:val="18"/>
        <w:lang w:val="en-GB"/>
      </w:rPr>
      <w:t>08</w:t>
    </w:r>
    <w:r w:rsidR="007423F3">
      <w:rPr>
        <w:sz w:val="18"/>
        <w:lang w:val="en-GB"/>
      </w:rPr>
      <w:t>-0</w:t>
    </w:r>
    <w:r w:rsidR="002158A1">
      <w:rPr>
        <w:sz w:val="18"/>
        <w:lang w:val="en-GB"/>
      </w:rPr>
      <w:t>8</w:t>
    </w:r>
    <w:r w:rsidR="002D2630">
      <w:rPr>
        <w:sz w:val="18"/>
        <w:lang w:val="en-GB"/>
      </w:rPr>
      <w:t>-</w:t>
    </w:r>
    <w:r w:rsidR="001773F5">
      <w:rPr>
        <w:sz w:val="18"/>
        <w:lang w:val="en-GB"/>
      </w:rPr>
      <w:t>20</w:t>
    </w:r>
    <w:r w:rsidR="002D2630">
      <w:rPr>
        <w:sz w:val="18"/>
        <w:lang w:val="en-GB"/>
      </w:rPr>
      <w:t>2</w:t>
    </w:r>
    <w:r w:rsidR="0055297D">
      <w:rPr>
        <w:sz w:val="18"/>
        <w:lang w:val="en-GB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2547D" w14:textId="77777777" w:rsidR="007E6D74" w:rsidRDefault="007E6D7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3ABB5" w14:textId="77777777" w:rsidR="005238AD" w:rsidRDefault="005238AD">
      <w:r>
        <w:separator/>
      </w:r>
    </w:p>
  </w:footnote>
  <w:footnote w:type="continuationSeparator" w:id="0">
    <w:p w14:paraId="1B222C83" w14:textId="77777777" w:rsidR="005238AD" w:rsidRDefault="005238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9B452" w14:textId="77777777" w:rsidR="007E6D74" w:rsidRDefault="007E6D7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33FAE" w14:textId="77777777" w:rsidR="00F85AD2" w:rsidRPr="007E6D74" w:rsidRDefault="00F85AD2" w:rsidP="00AD1181">
    <w:pPr>
      <w:pStyle w:val="Koptekst"/>
      <w:tabs>
        <w:tab w:val="clear" w:pos="9072"/>
        <w:tab w:val="right" w:pos="9214"/>
      </w:tabs>
      <w:jc w:val="center"/>
      <w:rPr>
        <w:rFonts w:cs="Arial"/>
        <w:b/>
        <w:noProof/>
        <w:spacing w:val="-4"/>
        <w:sz w:val="34"/>
        <w:szCs w:val="34"/>
        <w:lang w:val="en-GB"/>
      </w:rPr>
    </w:pPr>
    <w:r w:rsidRPr="007E6D74">
      <w:rPr>
        <w:rFonts w:cs="Arial"/>
        <w:b/>
        <w:noProof/>
        <w:spacing w:val="-4"/>
        <w:sz w:val="34"/>
        <w:szCs w:val="34"/>
        <w:lang w:val="en-GB"/>
      </w:rPr>
      <w:t xml:space="preserve">Short duration </w:t>
    </w:r>
    <w:r w:rsidR="00995053" w:rsidRPr="007E6D74">
      <w:rPr>
        <w:rFonts w:cs="Arial"/>
        <w:b/>
        <w:noProof/>
        <w:spacing w:val="-4"/>
        <w:sz w:val="34"/>
        <w:szCs w:val="34"/>
        <w:lang w:val="en-GB"/>
      </w:rPr>
      <w:t>survey</w:t>
    </w:r>
    <w:r w:rsidR="00447226" w:rsidRPr="007E6D74">
      <w:rPr>
        <w:rFonts w:cs="Arial"/>
        <w:b/>
        <w:noProof/>
        <w:spacing w:val="-4"/>
        <w:sz w:val="34"/>
        <w:szCs w:val="34"/>
        <w:lang w:val="en-GB"/>
      </w:rPr>
      <w:t xml:space="preserve"> </w:t>
    </w:r>
    <w:r w:rsidRPr="007E6D74">
      <w:rPr>
        <w:rFonts w:cs="Arial"/>
        <w:b/>
        <w:noProof/>
        <w:spacing w:val="-4"/>
        <w:sz w:val="34"/>
        <w:szCs w:val="34"/>
        <w:lang w:val="en-GB"/>
      </w:rPr>
      <w:t xml:space="preserve">flight </w:t>
    </w:r>
    <w:r w:rsidR="00BE5B90" w:rsidRPr="007E6D74">
      <w:rPr>
        <w:rFonts w:cs="Arial"/>
        <w:b/>
        <w:noProof/>
        <w:spacing w:val="-4"/>
        <w:sz w:val="34"/>
        <w:szCs w:val="34"/>
        <w:lang w:val="en-GB"/>
      </w:rPr>
      <w:t>Schiphol C</w:t>
    </w:r>
    <w:r w:rsidRPr="007E6D74">
      <w:rPr>
        <w:rFonts w:cs="Arial"/>
        <w:b/>
        <w:noProof/>
        <w:spacing w:val="-4"/>
        <w:sz w:val="34"/>
        <w:szCs w:val="34"/>
        <w:lang w:val="en-GB"/>
      </w:rPr>
      <w:t>TR</w:t>
    </w:r>
    <w:r w:rsidR="0055297D" w:rsidRPr="007E6D74">
      <w:rPr>
        <w:rFonts w:cs="Arial"/>
        <w:b/>
        <w:noProof/>
        <w:spacing w:val="-4"/>
        <w:sz w:val="34"/>
        <w:szCs w:val="34"/>
        <w:lang w:val="en-GB"/>
      </w:rPr>
      <w:t xml:space="preserve"> and TMA’s 7, 8</w:t>
    </w:r>
  </w:p>
  <w:p w14:paraId="19DEAB1D" w14:textId="77777777" w:rsidR="00F85AD2" w:rsidRPr="00447226" w:rsidRDefault="00F85AD2" w:rsidP="00AD1181">
    <w:pPr>
      <w:pStyle w:val="Koptekst"/>
      <w:tabs>
        <w:tab w:val="clear" w:pos="9072"/>
        <w:tab w:val="right" w:pos="9214"/>
      </w:tabs>
      <w:jc w:val="center"/>
      <w:rPr>
        <w:rFonts w:cs="Arial"/>
        <w:sz w:val="16"/>
        <w:szCs w:val="16"/>
        <w:lang w:val="en-GB"/>
      </w:rPr>
    </w:pPr>
    <w:r w:rsidRPr="00447226">
      <w:rPr>
        <w:rFonts w:cs="Arial"/>
        <w:sz w:val="16"/>
        <w:szCs w:val="16"/>
        <w:lang w:val="en-GB"/>
      </w:rPr>
      <w:t xml:space="preserve">Form only for </w:t>
    </w:r>
    <w:r w:rsidR="00995053" w:rsidRPr="00447226">
      <w:rPr>
        <w:rFonts w:cs="Arial"/>
        <w:sz w:val="16"/>
        <w:szCs w:val="16"/>
        <w:lang w:val="en-GB"/>
      </w:rPr>
      <w:t>survey</w:t>
    </w:r>
    <w:r w:rsidR="00447226" w:rsidRPr="00447226">
      <w:rPr>
        <w:rFonts w:cs="Arial"/>
        <w:sz w:val="16"/>
        <w:szCs w:val="16"/>
        <w:lang w:val="en-GB"/>
      </w:rPr>
      <w:t xml:space="preserve"> </w:t>
    </w:r>
    <w:r w:rsidRPr="00447226">
      <w:rPr>
        <w:rFonts w:cs="Arial"/>
        <w:sz w:val="16"/>
        <w:szCs w:val="16"/>
        <w:lang w:val="en-GB"/>
      </w:rPr>
      <w:t>flights with max</w:t>
    </w:r>
    <w:r w:rsidR="00447226">
      <w:rPr>
        <w:rFonts w:cs="Arial"/>
        <w:sz w:val="16"/>
        <w:szCs w:val="16"/>
        <w:lang w:val="en-GB"/>
      </w:rPr>
      <w:t>imum</w:t>
    </w:r>
    <w:r w:rsidRPr="00447226">
      <w:rPr>
        <w:rFonts w:cs="Arial"/>
        <w:sz w:val="16"/>
        <w:szCs w:val="16"/>
        <w:lang w:val="en-GB"/>
      </w:rPr>
      <w:t xml:space="preserve"> duration of 10 min per target.</w:t>
    </w:r>
  </w:p>
  <w:p w14:paraId="0E573428" w14:textId="77777777" w:rsidR="00AD1181" w:rsidRPr="004A1B07" w:rsidRDefault="004A1B07" w:rsidP="004A1B07">
    <w:pPr>
      <w:pStyle w:val="Koptekst"/>
      <w:tabs>
        <w:tab w:val="clear" w:pos="9072"/>
        <w:tab w:val="right" w:pos="9214"/>
      </w:tabs>
      <w:jc w:val="center"/>
      <w:rPr>
        <w:rFonts w:cs="Arial"/>
        <w:sz w:val="16"/>
        <w:szCs w:val="16"/>
        <w:lang w:val="en-GB"/>
      </w:rPr>
    </w:pPr>
    <w:r>
      <w:rPr>
        <w:rFonts w:cs="Arial"/>
        <w:sz w:val="16"/>
        <w:szCs w:val="16"/>
        <w:lang w:val="en-GB"/>
      </w:rPr>
      <w:t>Do not use t</w:t>
    </w:r>
    <w:r w:rsidRPr="00447226">
      <w:rPr>
        <w:rFonts w:cs="Arial"/>
        <w:sz w:val="16"/>
        <w:szCs w:val="16"/>
        <w:lang w:val="en-GB"/>
      </w:rPr>
      <w:t xml:space="preserve">his form for flights </w:t>
    </w:r>
    <w:r>
      <w:rPr>
        <w:rFonts w:cs="Arial"/>
        <w:sz w:val="16"/>
        <w:szCs w:val="16"/>
        <w:lang w:val="en-GB"/>
      </w:rPr>
      <w:t>(or turns) in airspace class A.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88F24" w14:textId="77777777" w:rsidR="007E6D74" w:rsidRDefault="007E6D74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formatting="1" w:enforcement="1" w:cryptProviderType="rsaAES" w:cryptAlgorithmClass="hash" w:cryptAlgorithmType="typeAny" w:cryptAlgorithmSid="14" w:cryptSpinCount="100000" w:hash="MmWye40gvbv2xhbWWrl+OSB87E8LJLeLlp4mYedu62HAbCxX+Qpwah1Uu1tFp6pNzOI/zvXRpB5vK/I7S0tT8A==" w:salt="//VAjcZ5WLwYleic0DBp1Q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21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4BB6"/>
    <w:rsid w:val="000057C1"/>
    <w:rsid w:val="00011AB3"/>
    <w:rsid w:val="00035FE6"/>
    <w:rsid w:val="00054ED8"/>
    <w:rsid w:val="00062D44"/>
    <w:rsid w:val="000638D8"/>
    <w:rsid w:val="00066E9A"/>
    <w:rsid w:val="00076C42"/>
    <w:rsid w:val="00077DF2"/>
    <w:rsid w:val="00095D76"/>
    <w:rsid w:val="000A130C"/>
    <w:rsid w:val="000A28F0"/>
    <w:rsid w:val="000A428F"/>
    <w:rsid w:val="000C09DC"/>
    <w:rsid w:val="000D3241"/>
    <w:rsid w:val="000D3BF1"/>
    <w:rsid w:val="000E427D"/>
    <w:rsid w:val="000F60BF"/>
    <w:rsid w:val="00111B0E"/>
    <w:rsid w:val="001177E8"/>
    <w:rsid w:val="001259CE"/>
    <w:rsid w:val="00137776"/>
    <w:rsid w:val="00164B18"/>
    <w:rsid w:val="00175924"/>
    <w:rsid w:val="001773F5"/>
    <w:rsid w:val="0019524B"/>
    <w:rsid w:val="001B6923"/>
    <w:rsid w:val="001B6E2A"/>
    <w:rsid w:val="001C62EF"/>
    <w:rsid w:val="001D017B"/>
    <w:rsid w:val="001E1E4C"/>
    <w:rsid w:val="001E7C2F"/>
    <w:rsid w:val="001F0F77"/>
    <w:rsid w:val="00202601"/>
    <w:rsid w:val="0020728C"/>
    <w:rsid w:val="00210CE2"/>
    <w:rsid w:val="00211BD2"/>
    <w:rsid w:val="002158A1"/>
    <w:rsid w:val="00250076"/>
    <w:rsid w:val="0027739D"/>
    <w:rsid w:val="00285C29"/>
    <w:rsid w:val="00291DB9"/>
    <w:rsid w:val="002A2248"/>
    <w:rsid w:val="002A5900"/>
    <w:rsid w:val="002C4FBB"/>
    <w:rsid w:val="002C592F"/>
    <w:rsid w:val="002D2630"/>
    <w:rsid w:val="002D4D2B"/>
    <w:rsid w:val="002D73C0"/>
    <w:rsid w:val="00306386"/>
    <w:rsid w:val="00321717"/>
    <w:rsid w:val="00332548"/>
    <w:rsid w:val="00340DAC"/>
    <w:rsid w:val="00352440"/>
    <w:rsid w:val="00367FF6"/>
    <w:rsid w:val="00371F5F"/>
    <w:rsid w:val="00380EAF"/>
    <w:rsid w:val="003A35D6"/>
    <w:rsid w:val="003C46C8"/>
    <w:rsid w:val="003D11D6"/>
    <w:rsid w:val="003E2DD9"/>
    <w:rsid w:val="003E66A5"/>
    <w:rsid w:val="00407F18"/>
    <w:rsid w:val="004154FC"/>
    <w:rsid w:val="00437B94"/>
    <w:rsid w:val="00447226"/>
    <w:rsid w:val="004558CC"/>
    <w:rsid w:val="00465809"/>
    <w:rsid w:val="0046750B"/>
    <w:rsid w:val="00490659"/>
    <w:rsid w:val="00496975"/>
    <w:rsid w:val="004A1B07"/>
    <w:rsid w:val="004B2E89"/>
    <w:rsid w:val="004C3026"/>
    <w:rsid w:val="004C4C36"/>
    <w:rsid w:val="004E2B04"/>
    <w:rsid w:val="004E4BB6"/>
    <w:rsid w:val="004F57BA"/>
    <w:rsid w:val="005238AD"/>
    <w:rsid w:val="00526BC0"/>
    <w:rsid w:val="0055297D"/>
    <w:rsid w:val="005565EA"/>
    <w:rsid w:val="00562D9D"/>
    <w:rsid w:val="005722CB"/>
    <w:rsid w:val="005C6535"/>
    <w:rsid w:val="006028D1"/>
    <w:rsid w:val="006056CB"/>
    <w:rsid w:val="0060605B"/>
    <w:rsid w:val="0063589C"/>
    <w:rsid w:val="006558A3"/>
    <w:rsid w:val="006575BA"/>
    <w:rsid w:val="00692796"/>
    <w:rsid w:val="006A4BA2"/>
    <w:rsid w:val="006B0156"/>
    <w:rsid w:val="006C2DAF"/>
    <w:rsid w:val="006C378D"/>
    <w:rsid w:val="006F75C7"/>
    <w:rsid w:val="00725964"/>
    <w:rsid w:val="00740C31"/>
    <w:rsid w:val="007423F3"/>
    <w:rsid w:val="0074362F"/>
    <w:rsid w:val="00766E64"/>
    <w:rsid w:val="00794F25"/>
    <w:rsid w:val="007D0E12"/>
    <w:rsid w:val="007E08EF"/>
    <w:rsid w:val="007E6D74"/>
    <w:rsid w:val="00823A9A"/>
    <w:rsid w:val="00836EAE"/>
    <w:rsid w:val="00862BC3"/>
    <w:rsid w:val="00872B19"/>
    <w:rsid w:val="00876638"/>
    <w:rsid w:val="008804C5"/>
    <w:rsid w:val="0088083F"/>
    <w:rsid w:val="008A4D6D"/>
    <w:rsid w:val="008B7F79"/>
    <w:rsid w:val="008C2C47"/>
    <w:rsid w:val="008C3DE2"/>
    <w:rsid w:val="008F6680"/>
    <w:rsid w:val="008F705D"/>
    <w:rsid w:val="0091727B"/>
    <w:rsid w:val="00925B88"/>
    <w:rsid w:val="009319B3"/>
    <w:rsid w:val="00937B5F"/>
    <w:rsid w:val="00967F58"/>
    <w:rsid w:val="00973455"/>
    <w:rsid w:val="009929A3"/>
    <w:rsid w:val="00995053"/>
    <w:rsid w:val="009A4A95"/>
    <w:rsid w:val="009B0C87"/>
    <w:rsid w:val="009B13AD"/>
    <w:rsid w:val="009C3EB6"/>
    <w:rsid w:val="009D2565"/>
    <w:rsid w:val="009D2A31"/>
    <w:rsid w:val="009D3077"/>
    <w:rsid w:val="009D4CBB"/>
    <w:rsid w:val="009E2A8F"/>
    <w:rsid w:val="00A029A6"/>
    <w:rsid w:val="00A233B5"/>
    <w:rsid w:val="00A35B6C"/>
    <w:rsid w:val="00A40462"/>
    <w:rsid w:val="00A66E9D"/>
    <w:rsid w:val="00A727A5"/>
    <w:rsid w:val="00A80489"/>
    <w:rsid w:val="00A878C8"/>
    <w:rsid w:val="00AD06C3"/>
    <w:rsid w:val="00AD1181"/>
    <w:rsid w:val="00AE77F5"/>
    <w:rsid w:val="00B012DA"/>
    <w:rsid w:val="00B24263"/>
    <w:rsid w:val="00B40021"/>
    <w:rsid w:val="00B45F7E"/>
    <w:rsid w:val="00B52278"/>
    <w:rsid w:val="00BB097C"/>
    <w:rsid w:val="00BB1D26"/>
    <w:rsid w:val="00BB728C"/>
    <w:rsid w:val="00BE5B90"/>
    <w:rsid w:val="00BE7349"/>
    <w:rsid w:val="00BF7710"/>
    <w:rsid w:val="00C603D5"/>
    <w:rsid w:val="00C67609"/>
    <w:rsid w:val="00C73731"/>
    <w:rsid w:val="00C75D31"/>
    <w:rsid w:val="00C86C32"/>
    <w:rsid w:val="00CA16AC"/>
    <w:rsid w:val="00CB7BCC"/>
    <w:rsid w:val="00CC765A"/>
    <w:rsid w:val="00CD3AAB"/>
    <w:rsid w:val="00CF5BD4"/>
    <w:rsid w:val="00D0485C"/>
    <w:rsid w:val="00D17C15"/>
    <w:rsid w:val="00D23C2D"/>
    <w:rsid w:val="00D35212"/>
    <w:rsid w:val="00D5394B"/>
    <w:rsid w:val="00D560FF"/>
    <w:rsid w:val="00D651CF"/>
    <w:rsid w:val="00D81185"/>
    <w:rsid w:val="00DA29B9"/>
    <w:rsid w:val="00DB2C08"/>
    <w:rsid w:val="00DC62A7"/>
    <w:rsid w:val="00DE71F4"/>
    <w:rsid w:val="00DF0EED"/>
    <w:rsid w:val="00DF5560"/>
    <w:rsid w:val="00E02CCE"/>
    <w:rsid w:val="00E22C1A"/>
    <w:rsid w:val="00E35B0E"/>
    <w:rsid w:val="00E41DAB"/>
    <w:rsid w:val="00E46F1C"/>
    <w:rsid w:val="00E73409"/>
    <w:rsid w:val="00E82AE5"/>
    <w:rsid w:val="00EB0477"/>
    <w:rsid w:val="00EB52A6"/>
    <w:rsid w:val="00EB5DB6"/>
    <w:rsid w:val="00EC3998"/>
    <w:rsid w:val="00ED3E7B"/>
    <w:rsid w:val="00F309CD"/>
    <w:rsid w:val="00F41A59"/>
    <w:rsid w:val="00F5302E"/>
    <w:rsid w:val="00F67AA4"/>
    <w:rsid w:val="00F70886"/>
    <w:rsid w:val="00F778D5"/>
    <w:rsid w:val="00F85AD2"/>
    <w:rsid w:val="00F95E4D"/>
    <w:rsid w:val="00FC17A0"/>
    <w:rsid w:val="00FD6EB0"/>
    <w:rsid w:val="00FD6F6A"/>
    <w:rsid w:val="00FE2E98"/>
    <w:rsid w:val="00FE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1"/>
    <o:shapelayout v:ext="edit">
      <o:idmap v:ext="edit" data="2"/>
    </o:shapelayout>
  </w:shapeDefaults>
  <w:decimalSymbol w:val=","/>
  <w:listSeparator w:val=";"/>
  <w14:docId w14:val="2341AB15"/>
  <w15:chartTrackingRefBased/>
  <w15:docId w15:val="{E43020FC-5ADE-4425-A3A9-1595F2380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locked="1"/>
    <w:lsdException w:name="caption" w:locked="1" w:semiHidden="1" w:unhideWhenUsed="1" w:qFormat="1"/>
    <w:lsdException w:name="envelope address" w:locked="1"/>
    <w:lsdException w:name="envelope return" w:locked="1"/>
    <w:lsdException w:name="footnote reference" w:locked="1"/>
    <w:lsdException w:name="table of authorities" w:locked="1"/>
    <w:lsdException w:name="Title" w:qFormat="1"/>
    <w:lsdException w:name="Closing" w:locked="1"/>
    <w:lsdException w:name="Message Header" w:locked="1"/>
    <w:lsdException w:name="Subtitle" w:qFormat="1"/>
    <w:lsdException w:name="Salutation" w:locked="1"/>
    <w:lsdException w:name="Date" w:locked="1"/>
    <w:lsdException w:name="Block Text" w:locked="1"/>
    <w:lsdException w:name="Strong" w:qFormat="1"/>
    <w:lsdException w:name="Emphasis" w:qFormat="1"/>
    <w:lsdException w:name="Normal Table" w:semiHidden="1" w:unhideWhenUsed="1"/>
    <w:lsdException w:name="Outline List 1" w:locked="1"/>
    <w:lsdException w:name="Outline List 2" w:locked="1"/>
    <w:lsdException w:name="Outline List 3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sz w:val="22"/>
    </w:rPr>
  </w:style>
  <w:style w:type="paragraph" w:styleId="Kop1">
    <w:name w:val="heading 1"/>
    <w:basedOn w:val="Standaard"/>
    <w:next w:val="Standa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Kop2">
    <w:name w:val="heading 2"/>
    <w:basedOn w:val="Standaard"/>
    <w:next w:val="Standaard"/>
    <w:qFormat/>
    <w:pPr>
      <w:keepNext/>
      <w:tabs>
        <w:tab w:val="left" w:pos="3402"/>
        <w:tab w:val="left" w:pos="6521"/>
      </w:tabs>
      <w:outlineLvl w:val="1"/>
    </w:pPr>
    <w:rPr>
      <w:b/>
      <w:sz w:val="32"/>
    </w:rPr>
  </w:style>
  <w:style w:type="paragraph" w:styleId="Kop3">
    <w:name w:val="heading 3"/>
    <w:basedOn w:val="Standaard"/>
    <w:next w:val="Standaard"/>
    <w:qFormat/>
    <w:pPr>
      <w:keepNext/>
      <w:tabs>
        <w:tab w:val="left" w:pos="1843"/>
      </w:tabs>
      <w:outlineLvl w:val="2"/>
    </w:pPr>
    <w:rPr>
      <w:b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Verwijzingopmerking">
    <w:name w:val="annotation reference"/>
    <w:rsid w:val="00DB2C08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DB2C08"/>
    <w:rPr>
      <w:sz w:val="20"/>
    </w:rPr>
  </w:style>
  <w:style w:type="character" w:customStyle="1" w:styleId="TekstopmerkingChar">
    <w:name w:val="Tekst opmerking Char"/>
    <w:link w:val="Tekstopmerking"/>
    <w:rsid w:val="00DB2C08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DB2C08"/>
    <w:rPr>
      <w:b/>
      <w:bCs/>
    </w:rPr>
  </w:style>
  <w:style w:type="character" w:customStyle="1" w:styleId="OnderwerpvanopmerkingChar">
    <w:name w:val="Onderwerp van opmerking Char"/>
    <w:link w:val="Onderwerpvanopmerking"/>
    <w:rsid w:val="00DB2C08"/>
    <w:rPr>
      <w:rFonts w:ascii="Arial" w:hAnsi="Arial"/>
      <w:b/>
      <w:bCs/>
    </w:rPr>
  </w:style>
  <w:style w:type="paragraph" w:styleId="Ballontekst">
    <w:name w:val="Balloon Text"/>
    <w:basedOn w:val="Standaard"/>
    <w:link w:val="BallontekstChar"/>
    <w:rsid w:val="00DB2C0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DB2C08"/>
    <w:rPr>
      <w:rFonts w:ascii="Tahoma" w:hAnsi="Tahoma" w:cs="Tahoma"/>
      <w:sz w:val="16"/>
      <w:szCs w:val="16"/>
    </w:rPr>
  </w:style>
  <w:style w:type="paragraph" w:styleId="Revisie">
    <w:name w:val="Revision"/>
    <w:hidden/>
    <w:uiPriority w:val="99"/>
    <w:semiHidden/>
    <w:rsid w:val="0055297D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Ops%20Helpdesk\Foto%20projecten\Foto%20concept\Photo-laserscan.dot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948048-a7bf-4a67-bf7f-ef708eea5ae0" xsi:nil="true"/>
    <ValidSignTransactionId xmlns="421f85ca-36f0-4967-8fcf-a898e11862b2" xsi:nil="true"/>
    <ValidSignStatus xmlns="421f85ca-36f0-4967-8fcf-a898e11862b2" xsi:nil="true"/>
    <lcf76f155ced4ddcb4097134ff3c332f xmlns="421f85ca-36f0-4967-8fcf-a898e11862b2">
      <Terms xmlns="http://schemas.microsoft.com/office/infopath/2007/PartnerControls"/>
    </lcf76f155ced4ddcb4097134ff3c332f>
    <_dlc_DocId xmlns="76948048-a7bf-4a67-bf7f-ef708eea5ae0">PROINT-897844368-11663</_dlc_DocId>
    <_dlc_DocIdPersistId xmlns="76948048-a7bf-4a67-bf7f-ef708eea5ae0">false</_dlc_DocIdPersistId>
    <_dlc_DocIdUrl xmlns="76948048-a7bf-4a67-bf7f-ef708eea5ae0">
      <Url>https://lvnl.sharepoint.com/sites/pro-intern/_layouts/15/DocIdRedir.aspx?ID=PROINT-897844368-11663</Url>
      <Description>PROINT-897844368-11663</Description>
    </_dlc_DocIdUrl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955A34831E5D4487024CCD1AD0E45B" ma:contentTypeVersion="18" ma:contentTypeDescription="Een nieuw document maken." ma:contentTypeScope="" ma:versionID="7420abbae2c0d47096d432bf92c6148b">
  <xsd:schema xmlns:xsd="http://www.w3.org/2001/XMLSchema" xmlns:xs="http://www.w3.org/2001/XMLSchema" xmlns:p="http://schemas.microsoft.com/office/2006/metadata/properties" xmlns:ns2="76948048-a7bf-4a67-bf7f-ef708eea5ae0" xmlns:ns3="421f85ca-36f0-4967-8fcf-a898e11862b2" targetNamespace="http://schemas.microsoft.com/office/2006/metadata/properties" ma:root="true" ma:fieldsID="e4676541a7e4015bae0870e1de85797e" ns2:_="" ns3:_="">
    <xsd:import namespace="76948048-a7bf-4a67-bf7f-ef708eea5ae0"/>
    <xsd:import namespace="421f85ca-36f0-4967-8fcf-a898e11862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ValidSignStatus" minOccurs="0"/>
                <xsd:element ref="ns3:ValidSignTransactionId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48048-a7bf-4a67-bf7f-ef708eea5a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c2c915f-46d3-4dee-af54-d1fbf66e874b}" ma:internalName="TaxCatchAll" ma:showField="CatchAllData" ma:web="76948048-a7bf-4a67-bf7f-ef708eea5a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1f85ca-36f0-4967-8fcf-a898e1186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ValidSignStatus" ma:index="19" nillable="true" ma:displayName="ValidSign Status" ma:indexed="true" ma:internalName="ValidSignStatus">
      <xsd:simpleType>
        <xsd:restriction base="dms:Text">
          <xsd:maxLength value="255"/>
        </xsd:restriction>
      </xsd:simpleType>
    </xsd:element>
    <xsd:element name="ValidSignTransactionId" ma:index="20" nillable="true" ma:displayName="ValidSign Transaction" ma:indexed="true" ma:internalName="ValidSignTransactionId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9d570326-55ff-4931-811f-4ae3c5ebaa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54F3837-5ACC-4EEE-B0A3-03EF4B7A02EE}">
  <ds:schemaRefs>
    <ds:schemaRef ds:uri="http://schemas.microsoft.com/office/2006/metadata/properties"/>
    <ds:schemaRef ds:uri="http://schemas.microsoft.com/office/infopath/2007/PartnerControls"/>
    <ds:schemaRef ds:uri="76948048-a7bf-4a67-bf7f-ef708eea5ae0"/>
    <ds:schemaRef ds:uri="421f85ca-36f0-4967-8fcf-a898e11862b2"/>
  </ds:schemaRefs>
</ds:datastoreItem>
</file>

<file path=customXml/itemProps2.xml><?xml version="1.0" encoding="utf-8"?>
<ds:datastoreItem xmlns:ds="http://schemas.openxmlformats.org/officeDocument/2006/customXml" ds:itemID="{4CCF5947-EAD4-42F9-BBDF-2703EF86F727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64768217-4445-4FE9-8D4A-775F0AA7C3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A58215-0F96-4953-8013-FB91280AC6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948048-a7bf-4a67-bf7f-ef708eea5ae0"/>
    <ds:schemaRef ds:uri="421f85ca-36f0-4967-8fcf-a898e1186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B1E7106-C4A3-41A9-B2EB-3794B6B2E85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Photo-laserscan</Template>
  <TotalTime>31</TotalTime>
  <Pages>1</Pages>
  <Words>187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Project: Photo/ laser scan</vt:lpstr>
    </vt:vector>
  </TitlesOfParts>
  <Company>Luchtverkeersbeveiliging Nederland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Project: Photo/ laser scan</dc:title>
  <dc:subject/>
  <dc:creator>kleveringo</dc:creator>
  <cp:keywords/>
  <cp:lastModifiedBy>Meijer-Veeger, mevr. B.E. (PRO\ BS)</cp:lastModifiedBy>
  <cp:revision>3</cp:revision>
  <cp:lastPrinted>2024-06-06T11:48:00Z</cp:lastPrinted>
  <dcterms:created xsi:type="dcterms:W3CDTF">2025-05-13T12:23:00Z</dcterms:created>
  <dcterms:modified xsi:type="dcterms:W3CDTF">2025-05-13T13:00:00Z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PROINT-897844368-10358</vt:lpwstr>
  </property>
  <property fmtid="{D5CDD505-2E9C-101B-9397-08002B2CF9AE}" pid="3" name="_dlc_DocIdUrl">
    <vt:lpwstr>https://lvnl.sharepoint.com/sites/pro-intern/_layouts/15/DocIdRedir.aspx?ID=PROINT-897844368-10358, PROINT-897844368-10358</vt:lpwstr>
  </property>
  <property fmtid="{D5CDD505-2E9C-101B-9397-08002B2CF9AE}" pid="4" name="xd_Signature">
    <vt:lpwstr/>
  </property>
  <property fmtid="{D5CDD505-2E9C-101B-9397-08002B2CF9AE}" pid="5" name="display_urn:schemas-microsoft-com:office:office#Editor">
    <vt:lpwstr>Steenwijk, mevr. C.H. (PRO\ ATMP)</vt:lpwstr>
  </property>
  <property fmtid="{D5CDD505-2E9C-101B-9397-08002B2CF9AE}" pid="6" name="Order">
    <vt:lpwstr>159500.000000000</vt:lpwstr>
  </property>
  <property fmtid="{D5CDD505-2E9C-101B-9397-08002B2CF9AE}" pid="7" name="xd_ProgID">
    <vt:lpwstr/>
  </property>
  <property fmtid="{D5CDD505-2E9C-101B-9397-08002B2CF9AE}" pid="8" name="_dlc_DocIdPersistId">
    <vt:lpwstr/>
  </property>
  <property fmtid="{D5CDD505-2E9C-101B-9397-08002B2CF9AE}" pid="9" name="_ExtendedDescription">
    <vt:lpwstr/>
  </property>
  <property fmtid="{D5CDD505-2E9C-101B-9397-08002B2CF9AE}" pid="10" name="display_urn:schemas-microsoft-com:office:office#Author">
    <vt:lpwstr>Steenwijk, mevr. C.H. (PRO\ ATMP)</vt:lpwstr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ContentTypeId">
    <vt:lpwstr>0x01010015955A34831E5D4487024CCD1AD0E45B</vt:lpwstr>
  </property>
  <property fmtid="{D5CDD505-2E9C-101B-9397-08002B2CF9AE}" pid="14" name="_dlc_DocIdItemGuid">
    <vt:lpwstr>f85012ed-d33c-4361-b015-2bfcd592ac87</vt:lpwstr>
  </property>
  <property fmtid="{D5CDD505-2E9C-101B-9397-08002B2CF9AE}" pid="15" name="MediaServiceImageTags">
    <vt:lpwstr/>
  </property>
</Properties>
</file>