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417"/>
        <w:gridCol w:w="378"/>
        <w:gridCol w:w="615"/>
        <w:gridCol w:w="1842"/>
        <w:gridCol w:w="709"/>
        <w:gridCol w:w="1843"/>
        <w:gridCol w:w="114"/>
        <w:gridCol w:w="597"/>
      </w:tblGrid>
      <w:tr w:rsidR="0000657B" w:rsidRPr="001D2391" w14:paraId="402ED667" w14:textId="77777777" w:rsidTr="00992D3A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350FF4CB" w14:textId="77777777" w:rsidR="0000657B" w:rsidRPr="00183F8B" w:rsidRDefault="0000657B" w:rsidP="002212A0">
            <w:pPr>
              <w:tabs>
                <w:tab w:val="left" w:pos="3402"/>
              </w:tabs>
              <w:spacing w:before="120"/>
              <w:rPr>
                <w:sz w:val="20"/>
                <w:u w:val="single"/>
                <w:lang w:val="en-GB"/>
              </w:rPr>
            </w:pPr>
            <w:r w:rsidRPr="00183F8B">
              <w:rPr>
                <w:sz w:val="20"/>
                <w:lang w:val="en-GB"/>
              </w:rPr>
              <w:t>Fill in the required flight details and send this form at least one hour before ETD to ops_helpdesk@lvnl.nl. Mention your phone number in the e</w:t>
            </w:r>
            <w:r w:rsidR="00A869D9" w:rsidRPr="00183F8B">
              <w:rPr>
                <w:sz w:val="20"/>
                <w:lang w:val="en-GB"/>
              </w:rPr>
              <w:t>-</w:t>
            </w:r>
            <w:r w:rsidRPr="00183F8B">
              <w:rPr>
                <w:sz w:val="20"/>
                <w:lang w:val="en-GB"/>
              </w:rPr>
              <w:t xml:space="preserve">mail message, and wait for instructions and </w:t>
            </w:r>
            <w:r w:rsidR="00584B04" w:rsidRPr="00183F8B">
              <w:rPr>
                <w:sz w:val="20"/>
                <w:lang w:val="en-GB"/>
              </w:rPr>
              <w:t>approval</w:t>
            </w:r>
            <w:r w:rsidRPr="00183F8B">
              <w:rPr>
                <w:sz w:val="20"/>
                <w:lang w:val="en-GB"/>
              </w:rPr>
              <w:t xml:space="preserve">. </w:t>
            </w:r>
          </w:p>
        </w:tc>
      </w:tr>
      <w:tr w:rsidR="00992D3A" w:rsidRPr="006028D1" w14:paraId="5C627039" w14:textId="77777777" w:rsidTr="00B218E7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5FE41245" w14:textId="77777777" w:rsidR="00992D3A" w:rsidRPr="00380EAF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DCDA3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E6C79E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5384FDB2" w14:textId="77777777" w:rsidR="00992D3A" w:rsidRPr="006028D1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300574E6" w14:textId="77777777" w:rsidR="00992D3A" w:rsidRPr="006028D1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992D3A" w:rsidRPr="00447226" w14:paraId="74845DFE" w14:textId="77777777" w:rsidTr="00B218E7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47781E49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662EBFB8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2A7DD095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37B7BCB2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1ECEC6F7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7DB3C473" w14:textId="77777777" w:rsidR="00992D3A" w:rsidRPr="00447226" w:rsidRDefault="00992D3A" w:rsidP="00B218E7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492A8926" w14:textId="77777777" w:rsidTr="00183F8B">
        <w:trPr>
          <w:trHeight w:val="414"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516E0F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29C16223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4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7ADE9C99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874D52" w14:paraId="4AEB2167" w14:textId="77777777" w:rsidTr="00183F8B">
        <w:trPr>
          <w:trHeight w:val="414"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2" w:space="0" w:color="auto"/>
            </w:tcBorders>
            <w:vAlign w:val="center"/>
          </w:tcPr>
          <w:p w14:paraId="7FDC6279" w14:textId="77777777" w:rsidR="00874D52" w:rsidRPr="00447226" w:rsidRDefault="00874D52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SPO declarant 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No /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Yes</w:t>
            </w:r>
          </w:p>
        </w:tc>
        <w:tc>
          <w:tcPr>
            <w:tcW w:w="6098" w:type="dxa"/>
            <w:gridSpan w:val="7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44BABCD5" w14:textId="77777777" w:rsidR="00874D52" w:rsidRPr="00447226" w:rsidRDefault="00874D52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SPO number: SPO.NL.</w:t>
            </w:r>
            <w:r w:rsidR="00BC7DDE"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BC7DDE" w:rsidRPr="00447226">
              <w:rPr>
                <w:szCs w:val="22"/>
                <w:lang w:val="en-GB"/>
              </w:rPr>
              <w:instrText xml:space="preserve"> FORMTEXT </w:instrText>
            </w:r>
            <w:r w:rsidR="00BC7DDE" w:rsidRPr="00447226">
              <w:rPr>
                <w:szCs w:val="22"/>
                <w:lang w:val="en-GB"/>
              </w:rPr>
            </w:r>
            <w:r w:rsidR="00BC7DDE" w:rsidRPr="00447226">
              <w:rPr>
                <w:szCs w:val="22"/>
                <w:lang w:val="en-GB"/>
              </w:rPr>
              <w:fldChar w:fldCharType="separate"/>
            </w:r>
            <w:r w:rsidR="00BC7DDE" w:rsidRPr="00447226">
              <w:rPr>
                <w:szCs w:val="22"/>
                <w:lang w:val="en-GB"/>
              </w:rPr>
              <w:t> </w:t>
            </w:r>
            <w:r w:rsidR="00BC7DDE" w:rsidRPr="00447226">
              <w:rPr>
                <w:szCs w:val="22"/>
                <w:lang w:val="en-GB"/>
              </w:rPr>
              <w:t> </w:t>
            </w:r>
            <w:r w:rsidR="00BC7DDE" w:rsidRPr="00447226">
              <w:rPr>
                <w:szCs w:val="22"/>
                <w:lang w:val="en-GB"/>
              </w:rPr>
              <w:t> </w:t>
            </w:r>
            <w:r w:rsidR="00BC7DDE" w:rsidRPr="00447226">
              <w:rPr>
                <w:szCs w:val="22"/>
                <w:lang w:val="en-GB"/>
              </w:rPr>
              <w:t> </w:t>
            </w:r>
            <w:r w:rsidR="00BC7DDE" w:rsidRPr="00447226">
              <w:rPr>
                <w:szCs w:val="22"/>
                <w:lang w:val="en-GB"/>
              </w:rPr>
              <w:t> </w:t>
            </w:r>
            <w:r w:rsidR="00BC7DDE"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665F583A" w14:textId="77777777" w:rsidTr="00874D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96D471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304CC23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0BC3FD7F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8E09D1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5BF879A3" w14:textId="77777777" w:rsidR="0000657B" w:rsidRPr="00380EAF" w:rsidRDefault="0003346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0F7CFE5" w14:textId="77777777" w:rsidTr="00874D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2C88621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11CE90C2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3C94243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A3D2AB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79D84AE" w14:textId="77777777" w:rsidR="0000657B" w:rsidRPr="00380EAF" w:rsidRDefault="0003346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913AF26" w14:textId="77777777" w:rsidTr="00874D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DEF3F03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4E51201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94A0A6C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487E9DD0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C790077" w14:textId="77777777" w:rsidR="0000657B" w:rsidRPr="00380EAF" w:rsidRDefault="0003346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546C8128" w14:textId="77777777" w:rsidTr="00874D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332F71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53DB5E5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0B780728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6B751C4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1C88394" w14:textId="77777777" w:rsidR="0000657B" w:rsidRPr="00380EAF" w:rsidRDefault="0003346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2F878AF" w14:textId="77777777" w:rsidTr="00874D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1A3C4CE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2C1F48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45CF4CF1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CC7883A" w14:textId="77777777" w:rsidR="0000657B" w:rsidRPr="00380EAF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DC1E845" w14:textId="77777777" w:rsidR="0000657B" w:rsidRPr="00380EAF" w:rsidRDefault="00033468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2E73855C" w14:textId="77777777" w:rsidTr="00874D52">
        <w:trPr>
          <w:cantSplit/>
          <w:trHeight w:hRule="exact" w:val="414"/>
        </w:trPr>
        <w:tc>
          <w:tcPr>
            <w:tcW w:w="9784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3A8E58" w14:textId="77777777" w:rsidR="0000657B" w:rsidRPr="00447226" w:rsidRDefault="0000657B" w:rsidP="002212A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72AB7B10" w14:textId="77777777" w:rsidTr="00874D52">
        <w:trPr>
          <w:cantSplit/>
          <w:trHeight w:hRule="exact" w:val="9136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CFE786" w14:textId="77777777" w:rsidR="00835034" w:rsidRDefault="001D2391" w:rsidP="002212A0">
            <w:pPr>
              <w:tabs>
                <w:tab w:val="left" w:pos="3402"/>
              </w:tabs>
              <w:jc w:val="center"/>
              <w:rPr>
                <w:b/>
                <w:lang w:val="en-GB"/>
              </w:rPr>
            </w:pPr>
            <w:r>
              <w:rPr>
                <w:noProof/>
              </w:rPr>
              <w:pict w14:anchorId="2072A9D2">
                <v:oval id="_x0000_s1054" style="position:absolute;left:0;text-align:left;margin-left:1.2pt;margin-top:12pt;width:18pt;height:18pt;z-index:251655680;mso-position-horizontal-relative:text;mso-position-vertical-relative:text" filled="f" strokecolor="red" strokeweight="1.5pt">
                  <v:textbox style="mso-next-textbox:#_x0000_s1054">
                    <w:txbxContent>
                      <w:p w14:paraId="4EF92ED0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4885B75B" w14:textId="77777777" w:rsidR="0000657B" w:rsidRDefault="0000657B" w:rsidP="0000657B"/>
                    </w:txbxContent>
                  </v:textbox>
                </v:oval>
              </w:pict>
            </w:r>
          </w:p>
          <w:p w14:paraId="62F1D5FF" w14:textId="77777777" w:rsidR="0000657B" w:rsidRPr="00447226" w:rsidRDefault="001D2391" w:rsidP="0039672F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69E99CAD">
                <v:oval id="_x0000_s1055" style="position:absolute;left:0;text-align:left;margin-left:1.65pt;margin-top:28.4pt;width:17.7pt;height:17.75pt;z-index:251656704" filled="f" strokecolor="red" strokeweight="1.5pt">
                  <v:textbox style="mso-next-textbox:#_x0000_s1055">
                    <w:txbxContent>
                      <w:p w14:paraId="142E65A7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22C8C50">
                <v:oval id="_x0000_s1057" style="position:absolute;left:0;text-align:left;margin-left:1.3pt;margin-top:89.25pt;width:17.7pt;height:17.75pt;z-index:251658752" filled="f" strokecolor="red" strokeweight="1.5pt">
                  <v:textbox style="mso-next-textbox:#_x0000_s1057">
                    <w:txbxContent>
                      <w:p w14:paraId="065B50DE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420FAF61">
                <v:oval id="_x0000_s1058" style="position:absolute;left:0;text-align:left;margin-left:1.25pt;margin-top:119.6pt;width:17.7pt;height:17.75pt;z-index:251659776" filled="f" strokecolor="red" strokeweight="1.5pt">
                  <v:textbox style="mso-next-textbox:#_x0000_s1058">
                    <w:txbxContent>
                      <w:p w14:paraId="63487CF6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EC7FFAA">
                <v:oval id="_x0000_s1056" style="position:absolute;left:0;text-align:left;margin-left:1.25pt;margin-top:58.35pt;width:17.7pt;height:17.75pt;z-index:251657728" filled="f" strokecolor="red" strokeweight="1.5pt">
                  <v:textbox style="mso-next-textbox:#_x0000_s1056">
                    <w:txbxContent>
                      <w:p w14:paraId="5C7DEEFD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09A81E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4.25pt;height:434.25pt">
                  <v:imagedata r:id="rId11" o:title="OHD__Short duration survey flights EHGG__20210726"/>
                </v:shape>
              </w:pict>
            </w:r>
          </w:p>
        </w:tc>
      </w:tr>
    </w:tbl>
    <w:p w14:paraId="379D1670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default" r:id="rId12"/>
      <w:footerReference w:type="default" r:id="rId13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DCD6E" w14:textId="77777777" w:rsidR="00824262" w:rsidRDefault="00824262">
      <w:r>
        <w:separator/>
      </w:r>
    </w:p>
  </w:endnote>
  <w:endnote w:type="continuationSeparator" w:id="0">
    <w:p w14:paraId="4D85615E" w14:textId="77777777" w:rsidR="00824262" w:rsidRDefault="00824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7D84F" w14:textId="77777777" w:rsidR="00992D3A" w:rsidRPr="008804C5" w:rsidRDefault="00992D3A" w:rsidP="00992D3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D159C8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D159C8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0EC24FE1" w14:textId="77777777" w:rsidR="00992D3A" w:rsidRDefault="00992D3A" w:rsidP="00992D3A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D159C8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4F7F23E8" w14:textId="77777777" w:rsidR="00992D3A" w:rsidRDefault="00992D3A" w:rsidP="00992D3A">
    <w:pPr>
      <w:pStyle w:val="Voettekst"/>
      <w:pBdr>
        <w:top w:val="single" w:sz="2" w:space="0" w:color="auto"/>
      </w:pBdr>
      <w:ind w:left="-142"/>
      <w:rPr>
        <w:snapToGrid w:val="0"/>
        <w:sz w:val="12"/>
        <w:lang w:val="en-GB"/>
      </w:rPr>
    </w:pPr>
  </w:p>
  <w:p w14:paraId="5B916BD2" w14:textId="77777777" w:rsidR="00F85AD2" w:rsidRPr="00992D3A" w:rsidRDefault="00992D3A" w:rsidP="00992D3A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GG</w:t>
    </w:r>
    <w:r w:rsidRPr="008804C5">
      <w:rPr>
        <w:snapToGrid w:val="0"/>
        <w:sz w:val="18"/>
        <w:lang w:val="en-GB"/>
      </w:rPr>
      <w:t xml:space="preserve">, issue </w:t>
    </w:r>
    <w:r w:rsidR="006F629A" w:rsidRPr="008804C5">
      <w:rPr>
        <w:snapToGrid w:val="0"/>
        <w:sz w:val="18"/>
        <w:lang w:val="en-GB"/>
      </w:rPr>
      <w:t>00</w:t>
    </w:r>
    <w:r w:rsidR="001A347A">
      <w:rPr>
        <w:snapToGrid w:val="0"/>
        <w:sz w:val="18"/>
        <w:lang w:val="en-GB"/>
      </w:rPr>
      <w:t>4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1A347A">
      <w:rPr>
        <w:sz w:val="18"/>
        <w:lang w:val="en-GB"/>
      </w:rPr>
      <w:t>09</w:t>
    </w:r>
    <w:r w:rsidR="006F629A">
      <w:rPr>
        <w:sz w:val="18"/>
        <w:lang w:val="en-GB"/>
      </w:rPr>
      <w:t>-</w:t>
    </w:r>
    <w:r w:rsidR="001A347A">
      <w:rPr>
        <w:sz w:val="18"/>
        <w:lang w:val="en-GB"/>
      </w:rPr>
      <w:t>09</w:t>
    </w:r>
    <w:r w:rsidR="006F629A">
      <w:rPr>
        <w:sz w:val="18"/>
        <w:lang w:val="en-GB"/>
      </w:rPr>
      <w:t>-20</w:t>
    </w:r>
    <w:r w:rsidR="00874D52">
      <w:rPr>
        <w:sz w:val="18"/>
        <w:lang w:val="en-GB"/>
      </w:rPr>
      <w:t>2</w:t>
    </w:r>
    <w:r w:rsidR="001A347A">
      <w:rPr>
        <w:sz w:val="18"/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EC40A" w14:textId="77777777" w:rsidR="00824262" w:rsidRDefault="00824262">
      <w:r>
        <w:separator/>
      </w:r>
    </w:p>
  </w:footnote>
  <w:footnote w:type="continuationSeparator" w:id="0">
    <w:p w14:paraId="555012B5" w14:textId="77777777" w:rsidR="00824262" w:rsidRDefault="00824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51A0A" w14:textId="77777777" w:rsidR="00F85AD2" w:rsidRPr="00447226" w:rsidRDefault="001D2391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2E640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3.3pt;margin-top:-15.2pt;width:37.45pt;height:36.95pt;z-index:251657728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B322AB">
      <w:rPr>
        <w:rFonts w:cs="Arial"/>
        <w:b/>
        <w:noProof/>
        <w:sz w:val="40"/>
        <w:szCs w:val="40"/>
        <w:lang w:val="en-GB"/>
      </w:rPr>
      <w:t>GG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7B14CC98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vRUwljuiE+FR3pKhy3/Md6CJ2S+y0nGyw1szlCZdgQUAUZwz25I+Kqr7qr6/y3+9FLs5pCJuiQtjJB2SF+leiw==" w:salt="8F5CJ/E4fQWptQ3H2wAjf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33468"/>
    <w:rsid w:val="00035FE6"/>
    <w:rsid w:val="00044A1B"/>
    <w:rsid w:val="00062D44"/>
    <w:rsid w:val="000638D8"/>
    <w:rsid w:val="00066E9A"/>
    <w:rsid w:val="00077DF2"/>
    <w:rsid w:val="00095D76"/>
    <w:rsid w:val="000A28F0"/>
    <w:rsid w:val="000D3241"/>
    <w:rsid w:val="000E427D"/>
    <w:rsid w:val="000F60BF"/>
    <w:rsid w:val="00111B0E"/>
    <w:rsid w:val="001177E8"/>
    <w:rsid w:val="001259CE"/>
    <w:rsid w:val="0013774F"/>
    <w:rsid w:val="00137776"/>
    <w:rsid w:val="00183F8B"/>
    <w:rsid w:val="0019524B"/>
    <w:rsid w:val="001A347A"/>
    <w:rsid w:val="001C62EF"/>
    <w:rsid w:val="001D017B"/>
    <w:rsid w:val="001D2391"/>
    <w:rsid w:val="001E7C2F"/>
    <w:rsid w:val="001F0F77"/>
    <w:rsid w:val="002212A0"/>
    <w:rsid w:val="0022406C"/>
    <w:rsid w:val="002647D3"/>
    <w:rsid w:val="0027739D"/>
    <w:rsid w:val="00277B70"/>
    <w:rsid w:val="00285C29"/>
    <w:rsid w:val="00291DB9"/>
    <w:rsid w:val="002A2248"/>
    <w:rsid w:val="002A5900"/>
    <w:rsid w:val="002C4FBB"/>
    <w:rsid w:val="002D4D2B"/>
    <w:rsid w:val="002D73C0"/>
    <w:rsid w:val="002F66B2"/>
    <w:rsid w:val="00311DD3"/>
    <w:rsid w:val="00334FC7"/>
    <w:rsid w:val="00340DAC"/>
    <w:rsid w:val="00367FF6"/>
    <w:rsid w:val="00371F5F"/>
    <w:rsid w:val="00380EAF"/>
    <w:rsid w:val="0039672F"/>
    <w:rsid w:val="003A1379"/>
    <w:rsid w:val="003C46C8"/>
    <w:rsid w:val="003D11D6"/>
    <w:rsid w:val="00407F18"/>
    <w:rsid w:val="00447226"/>
    <w:rsid w:val="004558CC"/>
    <w:rsid w:val="00465809"/>
    <w:rsid w:val="00490659"/>
    <w:rsid w:val="004C3026"/>
    <w:rsid w:val="004C4C36"/>
    <w:rsid w:val="004E2B04"/>
    <w:rsid w:val="004E4BB6"/>
    <w:rsid w:val="004F57BA"/>
    <w:rsid w:val="00513FA1"/>
    <w:rsid w:val="00557C17"/>
    <w:rsid w:val="00562D9D"/>
    <w:rsid w:val="00584B04"/>
    <w:rsid w:val="005960B7"/>
    <w:rsid w:val="005E66AB"/>
    <w:rsid w:val="006008C2"/>
    <w:rsid w:val="00605CF8"/>
    <w:rsid w:val="0063589C"/>
    <w:rsid w:val="006620B8"/>
    <w:rsid w:val="00692796"/>
    <w:rsid w:val="006A4BA2"/>
    <w:rsid w:val="006B6D20"/>
    <w:rsid w:val="006C2DAF"/>
    <w:rsid w:val="006C378D"/>
    <w:rsid w:val="006F629A"/>
    <w:rsid w:val="00725964"/>
    <w:rsid w:val="007E08EF"/>
    <w:rsid w:val="00824262"/>
    <w:rsid w:val="00835034"/>
    <w:rsid w:val="00862BC3"/>
    <w:rsid w:val="00872B19"/>
    <w:rsid w:val="00874D52"/>
    <w:rsid w:val="0088083F"/>
    <w:rsid w:val="008C2C47"/>
    <w:rsid w:val="008D052E"/>
    <w:rsid w:val="008F705D"/>
    <w:rsid w:val="00901FEC"/>
    <w:rsid w:val="0091447B"/>
    <w:rsid w:val="00914AE6"/>
    <w:rsid w:val="00936BD7"/>
    <w:rsid w:val="00967F58"/>
    <w:rsid w:val="00973455"/>
    <w:rsid w:val="00977439"/>
    <w:rsid w:val="00992D3A"/>
    <w:rsid w:val="00995053"/>
    <w:rsid w:val="009A4A95"/>
    <w:rsid w:val="009C3EB6"/>
    <w:rsid w:val="009D0AE5"/>
    <w:rsid w:val="009D2A31"/>
    <w:rsid w:val="00A029A6"/>
    <w:rsid w:val="00A869D9"/>
    <w:rsid w:val="00A878C8"/>
    <w:rsid w:val="00AB17E4"/>
    <w:rsid w:val="00AD1181"/>
    <w:rsid w:val="00B218E7"/>
    <w:rsid w:val="00B24263"/>
    <w:rsid w:val="00B310D0"/>
    <w:rsid w:val="00B322AB"/>
    <w:rsid w:val="00B45F7E"/>
    <w:rsid w:val="00B52278"/>
    <w:rsid w:val="00BB097C"/>
    <w:rsid w:val="00BB5871"/>
    <w:rsid w:val="00BB728C"/>
    <w:rsid w:val="00BC7DDE"/>
    <w:rsid w:val="00BF7710"/>
    <w:rsid w:val="00C427F4"/>
    <w:rsid w:val="00C67609"/>
    <w:rsid w:val="00C73731"/>
    <w:rsid w:val="00C75D31"/>
    <w:rsid w:val="00CA16AC"/>
    <w:rsid w:val="00CA61EB"/>
    <w:rsid w:val="00CB6915"/>
    <w:rsid w:val="00CC0026"/>
    <w:rsid w:val="00CC6DA0"/>
    <w:rsid w:val="00D0485C"/>
    <w:rsid w:val="00D159C8"/>
    <w:rsid w:val="00D35212"/>
    <w:rsid w:val="00D81185"/>
    <w:rsid w:val="00DA44E8"/>
    <w:rsid w:val="00E02CCE"/>
    <w:rsid w:val="00E25869"/>
    <w:rsid w:val="00E41DAB"/>
    <w:rsid w:val="00E73409"/>
    <w:rsid w:val="00EA25FF"/>
    <w:rsid w:val="00EB0477"/>
    <w:rsid w:val="00ED0614"/>
    <w:rsid w:val="00ED3E7B"/>
    <w:rsid w:val="00EF178C"/>
    <w:rsid w:val="00F309CD"/>
    <w:rsid w:val="00F5302E"/>
    <w:rsid w:val="00F70886"/>
    <w:rsid w:val="00F85AD2"/>
    <w:rsid w:val="00F95E4D"/>
    <w:rsid w:val="00FD51FF"/>
    <w:rsid w:val="00FD6EB0"/>
    <w:rsid w:val="00FE2E98"/>
    <w:rsid w:val="00FE6D63"/>
    <w:rsid w:val="00FF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52730A70"/>
  <w15:chartTrackingRefBased/>
  <w15:docId w15:val="{861A8C3D-0BF8-492C-A7F5-6204D063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977439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977439"/>
    <w:rPr>
      <w:sz w:val="20"/>
    </w:rPr>
  </w:style>
  <w:style w:type="character" w:customStyle="1" w:styleId="TekstopmerkingChar">
    <w:name w:val="Tekst opmerking Char"/>
    <w:link w:val="Tekstopmerking"/>
    <w:rsid w:val="00977439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977439"/>
    <w:rPr>
      <w:b/>
      <w:bCs/>
    </w:rPr>
  </w:style>
  <w:style w:type="character" w:customStyle="1" w:styleId="OnderwerpvanopmerkingChar">
    <w:name w:val="Onderwerp van opmerking Char"/>
    <w:link w:val="Onderwerpvanopmerking"/>
    <w:rsid w:val="00977439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977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9774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PROINT-897844368-11669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https://lvnl.sharepoint.com/sites/pro-intern/_layouts/15/DocIdRedir.aspx?ID=PROINT-897844368-11669</Url>
      <Description>PROINT-897844368-11669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132FAD2-501F-4DB3-B15B-10E9852F2B7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72BB287-47F8-4445-8A49-0DB9205734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DBE30D-883B-48B2-8383-B7A9A5881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E8FDAE-F7E5-4B98-BAAE-CF7ED32D718E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5.xml><?xml version="1.0" encoding="utf-8"?>
<ds:datastoreItem xmlns:ds="http://schemas.openxmlformats.org/officeDocument/2006/customXml" ds:itemID="{7B3A91F8-3B75-4A21-9F41-EA4EBDF7357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0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3</cp:revision>
  <cp:lastPrinted>2014-11-06T11:56:00Z</cp:lastPrinted>
  <dcterms:created xsi:type="dcterms:W3CDTF">2025-05-13T12:25:00Z</dcterms:created>
  <dcterms:modified xsi:type="dcterms:W3CDTF">2025-05-13T13:04:00Z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PROATMP-318589822-201172</vt:lpwstr>
  </property>
  <property fmtid="{D5CDD505-2E9C-101B-9397-08002B2CF9AE}" pid="3" name="_dlc_DocIdUrl">
    <vt:lpwstr>https://lvnl.sharepoint.com/sites/pro-intern/_layouts/15/DocIdRedir.aspx?ID=PROATMP-318589822-201172, PROATMP-318589822-201172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Steenwijk, mevr. C.H. (PRO\ ATMP)</vt:lpwstr>
  </property>
  <property fmtid="{D5CDD505-2E9C-101B-9397-08002B2CF9AE}" pid="6" name="Order">
    <vt:lpwstr>158900.000000000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Steenwijk, mevr. C.H. (PRO\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7f616cd2-5f54-41e8-8d91-0de7699484ec</vt:lpwstr>
  </property>
  <property fmtid="{D5CDD505-2E9C-101B-9397-08002B2CF9AE}" pid="15" name="MediaServiceImageTags">
    <vt:lpwstr/>
  </property>
</Properties>
</file>