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346"/>
        <w:gridCol w:w="449"/>
        <w:gridCol w:w="615"/>
        <w:gridCol w:w="1842"/>
        <w:gridCol w:w="709"/>
        <w:gridCol w:w="1843"/>
        <w:gridCol w:w="114"/>
        <w:gridCol w:w="597"/>
      </w:tblGrid>
      <w:tr w:rsidR="0000657B" w:rsidRPr="00513FF4" w14:paraId="4E6086EE" w14:textId="77777777" w:rsidTr="007067B0">
        <w:trPr>
          <w:trHeight w:val="414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ED2F72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u w:val="single"/>
                <w:lang w:val="en-GB"/>
              </w:rPr>
            </w:pPr>
            <w:r w:rsidRPr="00AA7309">
              <w:rPr>
                <w:szCs w:val="22"/>
                <w:lang w:val="en-GB"/>
              </w:rPr>
              <w:t xml:space="preserve">Fill in the required flight details and send this form at least one hour before </w:t>
            </w:r>
            <w:r>
              <w:rPr>
                <w:szCs w:val="22"/>
                <w:lang w:val="en-GB"/>
              </w:rPr>
              <w:t>ETD to</w:t>
            </w:r>
            <w:r w:rsidRPr="00AA7309">
              <w:rPr>
                <w:szCs w:val="22"/>
                <w:lang w:val="en-GB"/>
              </w:rPr>
              <w:t xml:space="preserve"> </w:t>
            </w:r>
            <w:r w:rsidRPr="00DF5560">
              <w:rPr>
                <w:szCs w:val="22"/>
                <w:lang w:val="en-GB"/>
              </w:rPr>
              <w:t>ops_helpdesk@lvnl.nl</w:t>
            </w:r>
            <w:r>
              <w:rPr>
                <w:szCs w:val="22"/>
                <w:lang w:val="en-GB"/>
              </w:rPr>
              <w:t xml:space="preserve">. Mention </w:t>
            </w:r>
            <w:r w:rsidRPr="00AA7309">
              <w:rPr>
                <w:szCs w:val="22"/>
                <w:lang w:val="en-GB"/>
              </w:rPr>
              <w:t>your phone number in</w:t>
            </w:r>
            <w:r>
              <w:rPr>
                <w:szCs w:val="22"/>
                <w:lang w:val="en-GB"/>
              </w:rPr>
              <w:t xml:space="preserve"> the e</w:t>
            </w:r>
            <w:r w:rsidR="00D67FEA">
              <w:rPr>
                <w:szCs w:val="22"/>
                <w:lang w:val="en-GB"/>
              </w:rPr>
              <w:t>-</w:t>
            </w:r>
            <w:r w:rsidRPr="00AA7309">
              <w:rPr>
                <w:szCs w:val="22"/>
                <w:lang w:val="en-GB"/>
              </w:rPr>
              <w:t xml:space="preserve">mail </w:t>
            </w:r>
            <w:r>
              <w:rPr>
                <w:szCs w:val="22"/>
                <w:lang w:val="en-GB"/>
              </w:rPr>
              <w:t xml:space="preserve">message, </w:t>
            </w:r>
            <w:r w:rsidRPr="00AA7309">
              <w:rPr>
                <w:szCs w:val="22"/>
                <w:lang w:val="en-GB"/>
              </w:rPr>
              <w:t xml:space="preserve">and wait for instructions and </w:t>
            </w:r>
            <w:r w:rsidR="009A7B7F">
              <w:rPr>
                <w:szCs w:val="22"/>
                <w:lang w:val="en-GB"/>
              </w:rPr>
              <w:t>approval</w:t>
            </w:r>
            <w:r>
              <w:rPr>
                <w:szCs w:val="22"/>
                <w:lang w:val="en-GB"/>
              </w:rPr>
              <w:t xml:space="preserve">. </w:t>
            </w:r>
          </w:p>
        </w:tc>
      </w:tr>
      <w:tr w:rsidR="007067B0" w:rsidRPr="006028D1" w14:paraId="1C71D6AB" w14:textId="77777777" w:rsidTr="006D03D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68254AA6" w14:textId="77777777" w:rsidR="007067B0" w:rsidRPr="00380EAF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ADBB9C" w14:textId="77777777" w:rsidR="007067B0" w:rsidRPr="00447226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0352CD" w14:textId="77777777" w:rsidR="007067B0" w:rsidRPr="00447226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2F8C3128" w14:textId="77777777" w:rsidR="007067B0" w:rsidRPr="006028D1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3046853A" w14:textId="77777777" w:rsidR="007067B0" w:rsidRPr="006028D1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7067B0" w:rsidRPr="00447226" w14:paraId="115AD5E8" w14:textId="77777777" w:rsidTr="006D03D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5645145E" w14:textId="77777777" w:rsidR="007067B0" w:rsidRPr="00447226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332B4778" w14:textId="77777777" w:rsidR="007067B0" w:rsidRPr="00447226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1E61A0F6" w14:textId="77777777" w:rsidR="007067B0" w:rsidRPr="00447226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2268B318" w14:textId="77777777" w:rsidR="007067B0" w:rsidRPr="00447226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25AB5C43" w14:textId="77777777" w:rsidR="007067B0" w:rsidRPr="00447226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39FF4730" w14:textId="77777777" w:rsidR="007067B0" w:rsidRPr="00447226" w:rsidRDefault="007067B0" w:rsidP="006D03D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4AEF9AD1" w14:textId="77777777" w:rsidTr="0000657B">
        <w:trPr>
          <w:trHeight w:val="414"/>
        </w:trPr>
        <w:tc>
          <w:tcPr>
            <w:tcW w:w="3615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4CCD41C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615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20F2242B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2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046251FA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6B71D5ED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5132A3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2B46E469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59B5499D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1AD5F217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1CB51EF8" w14:textId="77777777" w:rsidR="0000657B" w:rsidRPr="00380EAF" w:rsidRDefault="002518D5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39B95DF6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0928CA0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7CDB3BC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0191BF01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4F593E5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2DB95332" w14:textId="77777777" w:rsidR="0000657B" w:rsidRPr="00380EAF" w:rsidRDefault="002518D5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6ECFB0B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756741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AAF97E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6D62553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06B63C9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2E00357" w14:textId="77777777" w:rsidR="0000657B" w:rsidRPr="00380EAF" w:rsidRDefault="002518D5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75C696E8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0C67B80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020CA98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3ACFB17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4CD75EB9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7D59B6CB" w14:textId="77777777" w:rsidR="0000657B" w:rsidRPr="00380EAF" w:rsidRDefault="002518D5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7F31A310" w14:textId="77777777" w:rsidTr="0000657B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E984A9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1371D2D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10B1D84C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11C3A7D1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1A09A5FD" w14:textId="77777777" w:rsidR="0000657B" w:rsidRPr="00380EAF" w:rsidRDefault="002518D5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58A39993" w14:textId="77777777" w:rsidTr="0000657B">
        <w:trPr>
          <w:cantSplit/>
          <w:trHeight w:hRule="exact" w:val="414"/>
        </w:trPr>
        <w:tc>
          <w:tcPr>
            <w:tcW w:w="9782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4999F2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01F03D3F" w14:textId="77777777" w:rsidTr="0000657B">
        <w:trPr>
          <w:cantSplit/>
          <w:trHeight w:hRule="exact" w:val="9136"/>
        </w:trPr>
        <w:tc>
          <w:tcPr>
            <w:tcW w:w="978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47933E" w14:textId="77777777" w:rsidR="00844DD3" w:rsidRDefault="00844DD3" w:rsidP="002212A0">
            <w:pPr>
              <w:tabs>
                <w:tab w:val="left" w:pos="3402"/>
              </w:tabs>
              <w:jc w:val="center"/>
              <w:rPr>
                <w:b/>
                <w:lang w:val="en-GB"/>
              </w:rPr>
            </w:pPr>
          </w:p>
          <w:p w14:paraId="2FE86826" w14:textId="77777777" w:rsidR="0000657B" w:rsidRPr="00447226" w:rsidRDefault="00513FF4" w:rsidP="007E620C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1E245D1F">
                <v:oval id="_x0000_s1058" style="position:absolute;left:0;text-align:left;margin-left:2.25pt;margin-top:130.35pt;width:17.7pt;height:17.75pt;z-index:251659776" filled="f" strokecolor="red" strokeweight="1.5pt">
                  <v:textbox style="mso-next-textbox:#_x0000_s1058">
                    <w:txbxContent>
                      <w:p w14:paraId="50A95805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4153045">
                <v:oval id="_x0000_s1057" style="position:absolute;left:0;text-align:left;margin-left:1.85pt;margin-top:99.1pt;width:17.7pt;height:17.75pt;z-index:251658752" filled="f" strokecolor="red" strokeweight="1.5pt">
                  <v:textbox style="mso-next-textbox:#_x0000_s1057">
                    <w:txbxContent>
                      <w:p w14:paraId="7575DA50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BE9C83E">
                <v:oval id="_x0000_s1056" style="position:absolute;left:0;text-align:left;margin-left:2.2pt;margin-top:64.1pt;width:17.7pt;height:17.75pt;z-index:251657728" filled="f" strokecolor="red" strokeweight="1.5pt">
                  <v:textbox style="mso-next-textbox:#_x0000_s1056">
                    <w:txbxContent>
                      <w:p w14:paraId="0AEDECF9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02B3D210">
                <v:oval id="_x0000_s1055" style="position:absolute;left:0;text-align:left;margin-left:2.15pt;margin-top:33.1pt;width:17.7pt;height:17.75pt;z-index:251656704" filled="f" strokecolor="red" strokeweight="1.5pt">
                  <v:textbox style="mso-next-textbox:#_x0000_s1055">
                    <w:txbxContent>
                      <w:p w14:paraId="38E0A51C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78E53B4">
                <v:oval id="_x0000_s1054" style="position:absolute;left:0;text-align:left;margin-left:1.8pt;margin-top:3.85pt;width:18pt;height:18pt;z-index:251655680" filled="f" strokecolor="red" strokeweight="1.5pt">
                  <v:textbox style="mso-next-textbox:#_x0000_s1054">
                    <w:txbxContent>
                      <w:p w14:paraId="134DA3E1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</w:p>
                      <w:p w14:paraId="2494AFEE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lang w:val="en-GB"/>
              </w:rPr>
              <w:pict w14:anchorId="3A2DFA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2.75pt;height:432.75pt">
                  <v:imagedata r:id="rId11" o:title="OHD__Short duration survey flights EHEH__20210726"/>
                </v:shape>
              </w:pict>
            </w:r>
          </w:p>
        </w:tc>
      </w:tr>
    </w:tbl>
    <w:p w14:paraId="786A3947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F5F6F" w14:textId="77777777" w:rsidR="00A2051E" w:rsidRDefault="00A2051E">
      <w:r>
        <w:separator/>
      </w:r>
    </w:p>
  </w:endnote>
  <w:endnote w:type="continuationSeparator" w:id="0">
    <w:p w14:paraId="15EE4497" w14:textId="77777777" w:rsidR="00A2051E" w:rsidRDefault="00A20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C5D1E" w14:textId="77777777" w:rsidR="007C7F17" w:rsidRDefault="007C7F1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72CB6" w14:textId="77777777" w:rsidR="007067B0" w:rsidRPr="008804C5" w:rsidRDefault="007067B0" w:rsidP="007067B0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7C7F17">
      <w:rPr>
        <w:snapToGrid w:val="0"/>
        <w:sz w:val="18"/>
        <w:lang w:val="en-GB"/>
      </w:rPr>
      <w:t>H</w:t>
    </w:r>
    <w:r w:rsidR="007C7F17" w:rsidRPr="008804C5">
      <w:rPr>
        <w:snapToGrid w:val="0"/>
        <w:sz w:val="18"/>
        <w:lang w:val="en-GB"/>
      </w:rPr>
      <w:t>elp</w:t>
    </w:r>
    <w:r w:rsidR="007C7F17">
      <w:rPr>
        <w:snapToGrid w:val="0"/>
        <w:sz w:val="18"/>
        <w:lang w:val="en-GB"/>
      </w:rPr>
      <w:t xml:space="preserve"> D</w:t>
    </w:r>
    <w:r w:rsidR="007C7F17" w:rsidRPr="008804C5">
      <w:rPr>
        <w:snapToGrid w:val="0"/>
        <w:sz w:val="18"/>
        <w:lang w:val="en-GB"/>
      </w:rPr>
      <w:t>esk</w:t>
    </w:r>
    <w:r w:rsidRPr="008804C5">
      <w:rPr>
        <w:snapToGrid w:val="0"/>
        <w:sz w:val="18"/>
        <w:lang w:val="en-GB"/>
      </w:rPr>
      <w:t>.</w:t>
    </w:r>
  </w:p>
  <w:p w14:paraId="4EDB2CE4" w14:textId="77777777" w:rsidR="007067B0" w:rsidRDefault="007067B0" w:rsidP="007067B0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7C7F17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4955FA86" w14:textId="77777777" w:rsidR="007067B0" w:rsidRDefault="007067B0" w:rsidP="007067B0">
    <w:pPr>
      <w:pStyle w:val="Voettekst"/>
      <w:pBdr>
        <w:top w:val="single" w:sz="2" w:space="1" w:color="auto"/>
      </w:pBdr>
      <w:ind w:left="-142"/>
      <w:rPr>
        <w:snapToGrid w:val="0"/>
        <w:sz w:val="12"/>
        <w:lang w:val="en-GB"/>
      </w:rPr>
    </w:pPr>
  </w:p>
  <w:p w14:paraId="0278BC67" w14:textId="77777777" w:rsidR="00F85AD2" w:rsidRPr="007067B0" w:rsidRDefault="007067B0" w:rsidP="007067B0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EH</w:t>
    </w:r>
    <w:r w:rsidRPr="008804C5">
      <w:rPr>
        <w:snapToGrid w:val="0"/>
        <w:sz w:val="18"/>
        <w:lang w:val="en-GB"/>
      </w:rPr>
      <w:t xml:space="preserve">, issue </w:t>
    </w:r>
    <w:r w:rsidR="0000007A">
      <w:rPr>
        <w:snapToGrid w:val="0"/>
        <w:sz w:val="18"/>
        <w:lang w:val="en-GB"/>
      </w:rPr>
      <w:t>00</w:t>
    </w:r>
    <w:r w:rsidR="009F11CA">
      <w:rPr>
        <w:snapToGrid w:val="0"/>
        <w:sz w:val="18"/>
        <w:lang w:val="en-GB"/>
      </w:rPr>
      <w:t>3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9F11CA">
      <w:rPr>
        <w:sz w:val="18"/>
        <w:lang w:val="en-GB"/>
      </w:rPr>
      <w:t>09</w:t>
    </w:r>
    <w:r w:rsidR="0000007A">
      <w:rPr>
        <w:sz w:val="18"/>
        <w:lang w:val="en-GB"/>
      </w:rPr>
      <w:t>-</w:t>
    </w:r>
    <w:r w:rsidR="009F11CA">
      <w:rPr>
        <w:sz w:val="18"/>
        <w:lang w:val="en-GB"/>
      </w:rPr>
      <w:t>09</w:t>
    </w:r>
    <w:r w:rsidR="0000007A">
      <w:rPr>
        <w:sz w:val="18"/>
        <w:lang w:val="en-GB"/>
      </w:rPr>
      <w:t>-20</w:t>
    </w:r>
    <w:r w:rsidR="009F11CA">
      <w:rPr>
        <w:sz w:val="18"/>
        <w:lang w:val="en-GB"/>
      </w:rPr>
      <w:t>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113B" w14:textId="77777777" w:rsidR="007C7F17" w:rsidRDefault="007C7F1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823CC" w14:textId="77777777" w:rsidR="00A2051E" w:rsidRDefault="00A2051E">
      <w:r>
        <w:separator/>
      </w:r>
    </w:p>
  </w:footnote>
  <w:footnote w:type="continuationSeparator" w:id="0">
    <w:p w14:paraId="58DF00A0" w14:textId="77777777" w:rsidR="00A2051E" w:rsidRDefault="00A20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9C020" w14:textId="77777777" w:rsidR="007C7F17" w:rsidRDefault="007C7F1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19E41" w14:textId="77777777" w:rsidR="00F85AD2" w:rsidRPr="00447226" w:rsidRDefault="00513FF4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2B78B4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3.3pt;margin-top:7.4pt;width:37.45pt;height:36.95pt;z-index:251657728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FD51FF">
      <w:rPr>
        <w:rFonts w:cs="Arial"/>
        <w:b/>
        <w:noProof/>
        <w:sz w:val="40"/>
        <w:szCs w:val="40"/>
        <w:lang w:val="en-GB"/>
      </w:rPr>
      <w:t>EH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41410DC9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02650" w14:textId="77777777" w:rsidR="007C7F17" w:rsidRDefault="007C7F1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TXtbM47hXzW/vSBfxrXjNEgLx9Cyz4BBRBea4l4ul7hTyUTM6e2orzqtjivzBBV5qiB70xNmS/o3Bf14pvgJWw==" w:salt="oM0fA/iml4zUSbxyVG034Q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007A"/>
    <w:rsid w:val="0000657B"/>
    <w:rsid w:val="00011AB3"/>
    <w:rsid w:val="00035FE6"/>
    <w:rsid w:val="00062D44"/>
    <w:rsid w:val="000638D8"/>
    <w:rsid w:val="00066E9A"/>
    <w:rsid w:val="00077DF2"/>
    <w:rsid w:val="00095D76"/>
    <w:rsid w:val="000A28F0"/>
    <w:rsid w:val="000D04AC"/>
    <w:rsid w:val="000D3241"/>
    <w:rsid w:val="000E427D"/>
    <w:rsid w:val="000F60BF"/>
    <w:rsid w:val="00111B0E"/>
    <w:rsid w:val="001177E8"/>
    <w:rsid w:val="001259CE"/>
    <w:rsid w:val="00137776"/>
    <w:rsid w:val="00180A35"/>
    <w:rsid w:val="00185323"/>
    <w:rsid w:val="0019524B"/>
    <w:rsid w:val="001C62EF"/>
    <w:rsid w:val="001D017B"/>
    <w:rsid w:val="001E7C2F"/>
    <w:rsid w:val="001F0F77"/>
    <w:rsid w:val="002212A0"/>
    <w:rsid w:val="002518D5"/>
    <w:rsid w:val="002647D3"/>
    <w:rsid w:val="0027739D"/>
    <w:rsid w:val="00285C29"/>
    <w:rsid w:val="00291DB9"/>
    <w:rsid w:val="002A2248"/>
    <w:rsid w:val="002A5900"/>
    <w:rsid w:val="002C4FBB"/>
    <w:rsid w:val="002D139D"/>
    <w:rsid w:val="002D4D2B"/>
    <w:rsid w:val="002D73C0"/>
    <w:rsid w:val="00340DAC"/>
    <w:rsid w:val="00367FF6"/>
    <w:rsid w:val="00371F5F"/>
    <w:rsid w:val="00380EAF"/>
    <w:rsid w:val="003C46C8"/>
    <w:rsid w:val="003D11D6"/>
    <w:rsid w:val="00407F18"/>
    <w:rsid w:val="00447226"/>
    <w:rsid w:val="004558CC"/>
    <w:rsid w:val="00465809"/>
    <w:rsid w:val="00490659"/>
    <w:rsid w:val="004B4A76"/>
    <w:rsid w:val="004C3026"/>
    <w:rsid w:val="004C4C36"/>
    <w:rsid w:val="004E2B04"/>
    <w:rsid w:val="004E4BB6"/>
    <w:rsid w:val="004F57BA"/>
    <w:rsid w:val="00513FA1"/>
    <w:rsid w:val="00513FF4"/>
    <w:rsid w:val="00562D9D"/>
    <w:rsid w:val="00584A7D"/>
    <w:rsid w:val="005B493B"/>
    <w:rsid w:val="005E66AB"/>
    <w:rsid w:val="006008C2"/>
    <w:rsid w:val="00605CF8"/>
    <w:rsid w:val="0063589C"/>
    <w:rsid w:val="006564C3"/>
    <w:rsid w:val="00692796"/>
    <w:rsid w:val="006A4BA2"/>
    <w:rsid w:val="006C2DAF"/>
    <w:rsid w:val="006C378D"/>
    <w:rsid w:val="006D03D1"/>
    <w:rsid w:val="007067B0"/>
    <w:rsid w:val="00725964"/>
    <w:rsid w:val="007C7F17"/>
    <w:rsid w:val="007E08EF"/>
    <w:rsid w:val="007E620C"/>
    <w:rsid w:val="00822D4A"/>
    <w:rsid w:val="00844DD3"/>
    <w:rsid w:val="00862BC3"/>
    <w:rsid w:val="00872B19"/>
    <w:rsid w:val="0088083F"/>
    <w:rsid w:val="008C2C47"/>
    <w:rsid w:val="008F705D"/>
    <w:rsid w:val="00901FEC"/>
    <w:rsid w:val="00936BD7"/>
    <w:rsid w:val="00967F58"/>
    <w:rsid w:val="00973455"/>
    <w:rsid w:val="00995053"/>
    <w:rsid w:val="009A4A95"/>
    <w:rsid w:val="009A7B7F"/>
    <w:rsid w:val="009C3EB6"/>
    <w:rsid w:val="009D2A31"/>
    <w:rsid w:val="009F11CA"/>
    <w:rsid w:val="00A029A6"/>
    <w:rsid w:val="00A2051E"/>
    <w:rsid w:val="00A4181F"/>
    <w:rsid w:val="00A76232"/>
    <w:rsid w:val="00A878C8"/>
    <w:rsid w:val="00AB17E4"/>
    <w:rsid w:val="00AC7AB5"/>
    <w:rsid w:val="00AD1181"/>
    <w:rsid w:val="00B24263"/>
    <w:rsid w:val="00B310D0"/>
    <w:rsid w:val="00B45F7E"/>
    <w:rsid w:val="00B476DA"/>
    <w:rsid w:val="00B52278"/>
    <w:rsid w:val="00BB097C"/>
    <w:rsid w:val="00BB728C"/>
    <w:rsid w:val="00BF7710"/>
    <w:rsid w:val="00C07E25"/>
    <w:rsid w:val="00C427F4"/>
    <w:rsid w:val="00C67609"/>
    <w:rsid w:val="00C73731"/>
    <w:rsid w:val="00C75D31"/>
    <w:rsid w:val="00CA16AC"/>
    <w:rsid w:val="00CB7492"/>
    <w:rsid w:val="00CC0026"/>
    <w:rsid w:val="00D0485C"/>
    <w:rsid w:val="00D3464F"/>
    <w:rsid w:val="00D35212"/>
    <w:rsid w:val="00D67FEA"/>
    <w:rsid w:val="00D7549A"/>
    <w:rsid w:val="00D81185"/>
    <w:rsid w:val="00DA02D5"/>
    <w:rsid w:val="00DF0F39"/>
    <w:rsid w:val="00E02CCE"/>
    <w:rsid w:val="00E075CF"/>
    <w:rsid w:val="00E41DAB"/>
    <w:rsid w:val="00E73409"/>
    <w:rsid w:val="00EA1A34"/>
    <w:rsid w:val="00EB0477"/>
    <w:rsid w:val="00ED0614"/>
    <w:rsid w:val="00ED3E7B"/>
    <w:rsid w:val="00F309CD"/>
    <w:rsid w:val="00F5302E"/>
    <w:rsid w:val="00F70886"/>
    <w:rsid w:val="00F85AD2"/>
    <w:rsid w:val="00F95E4D"/>
    <w:rsid w:val="00FD0AC5"/>
    <w:rsid w:val="00FD51FF"/>
    <w:rsid w:val="00FD6EB0"/>
    <w:rsid w:val="00FE2E98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B9259CD"/>
  <w15:chartTrackingRefBased/>
  <w15:docId w15:val="{FD76569A-C175-44BB-9673-A607A01A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00007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00007A"/>
    <w:rPr>
      <w:sz w:val="20"/>
    </w:rPr>
  </w:style>
  <w:style w:type="character" w:customStyle="1" w:styleId="TekstopmerkingChar">
    <w:name w:val="Tekst opmerking Char"/>
    <w:link w:val="Tekstopmerking"/>
    <w:rsid w:val="0000007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00007A"/>
    <w:rPr>
      <w:b/>
      <w:bCs/>
    </w:rPr>
  </w:style>
  <w:style w:type="character" w:customStyle="1" w:styleId="OnderwerpvanopmerkingChar">
    <w:name w:val="Onderwerp van opmerking Char"/>
    <w:link w:val="Onderwerpvanopmerking"/>
    <w:rsid w:val="0000007A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00007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000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PROINT-897844368-11670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https://lvnl.sharepoint.com/sites/pro-intern/_layouts/15/DocIdRedir.aspx?ID=PROINT-897844368-11670</Url>
      <Description>PROINT-897844368-11670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ABD483-5E51-4C33-AB10-363DFDCAD54F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2.xml><?xml version="1.0" encoding="utf-8"?>
<ds:datastoreItem xmlns:ds="http://schemas.openxmlformats.org/officeDocument/2006/customXml" ds:itemID="{68BCE5E6-8A19-4956-B46E-C8B98FF5D5B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672F951-9CEB-4EE0-A525-108D00A7E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38991C-0F9E-46F2-B311-081BAC0CFC7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FB32E09-8776-4A83-9B2E-B2F86632CD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1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3</cp:revision>
  <cp:lastPrinted>2014-12-02T10:21:00Z</cp:lastPrinted>
  <dcterms:created xsi:type="dcterms:W3CDTF">2025-05-13T12:25:00Z</dcterms:created>
  <dcterms:modified xsi:type="dcterms:W3CDTF">2025-05-13T13:04:00Z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PROATMP-318589822-201165</vt:lpwstr>
  </property>
  <property fmtid="{D5CDD505-2E9C-101B-9397-08002B2CF9AE}" pid="3" name="_dlc_DocIdUrl">
    <vt:lpwstr>https://lvnl.sharepoint.com/sites/pro-intern/_layouts/15/DocIdRedir.aspx?ID=PROATMP-318589822-201165, PROATMP-318589822-201165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Steenwijk, mevr. C.H. (PRO\ ATMP)</vt:lpwstr>
  </property>
  <property fmtid="{D5CDD505-2E9C-101B-9397-08002B2CF9AE}" pid="6" name="Order">
    <vt:lpwstr>159200.000000000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Steenwijk, mevr. C.H. (PRO\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739f9c9d-958c-4161-9e10-b3e7bd94e51f</vt:lpwstr>
  </property>
  <property fmtid="{D5CDD505-2E9C-101B-9397-08002B2CF9AE}" pid="15" name="MediaServiceImageTags">
    <vt:lpwstr/>
  </property>
</Properties>
</file>