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708"/>
        <w:gridCol w:w="1063"/>
        <w:gridCol w:w="1064"/>
        <w:gridCol w:w="1842"/>
        <w:gridCol w:w="709"/>
        <w:gridCol w:w="1843"/>
        <w:gridCol w:w="709"/>
      </w:tblGrid>
      <w:tr w:rsidR="0000657B" w:rsidRPr="00761655" w14:paraId="3FEE4C02" w14:textId="77777777" w:rsidTr="0000657B">
        <w:trPr>
          <w:trHeight w:val="414"/>
        </w:trPr>
        <w:tc>
          <w:tcPr>
            <w:tcW w:w="9782" w:type="dxa"/>
            <w:gridSpan w:val="8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5D38DA9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u w:val="single"/>
                <w:lang w:val="en-GB"/>
              </w:rPr>
            </w:pPr>
            <w:r w:rsidRPr="00AA7309">
              <w:rPr>
                <w:szCs w:val="22"/>
                <w:lang w:val="en-GB"/>
              </w:rPr>
              <w:t xml:space="preserve">Fill in the required flight details and send this form at least one hour before </w:t>
            </w:r>
            <w:r>
              <w:rPr>
                <w:szCs w:val="22"/>
                <w:lang w:val="en-GB"/>
              </w:rPr>
              <w:t>ETD to</w:t>
            </w:r>
            <w:r w:rsidRPr="00AA7309">
              <w:rPr>
                <w:szCs w:val="22"/>
                <w:lang w:val="en-GB"/>
              </w:rPr>
              <w:t xml:space="preserve"> </w:t>
            </w:r>
            <w:r w:rsidRPr="00DF5560">
              <w:rPr>
                <w:szCs w:val="22"/>
                <w:lang w:val="en-GB"/>
              </w:rPr>
              <w:t>ops_helpdesk@lvnl.nl</w:t>
            </w:r>
            <w:r>
              <w:rPr>
                <w:szCs w:val="22"/>
                <w:lang w:val="en-GB"/>
              </w:rPr>
              <w:t xml:space="preserve">. Mention </w:t>
            </w:r>
            <w:r w:rsidRPr="00AA7309">
              <w:rPr>
                <w:szCs w:val="22"/>
                <w:lang w:val="en-GB"/>
              </w:rPr>
              <w:t>your phone number in</w:t>
            </w:r>
            <w:r>
              <w:rPr>
                <w:szCs w:val="22"/>
                <w:lang w:val="en-GB"/>
              </w:rPr>
              <w:t xml:space="preserve"> the e</w:t>
            </w:r>
            <w:r w:rsidR="0052177A">
              <w:rPr>
                <w:szCs w:val="22"/>
                <w:lang w:val="en-GB"/>
              </w:rPr>
              <w:t>-</w:t>
            </w:r>
            <w:r w:rsidRPr="00AA7309">
              <w:rPr>
                <w:szCs w:val="22"/>
                <w:lang w:val="en-GB"/>
              </w:rPr>
              <w:t xml:space="preserve">mail </w:t>
            </w:r>
            <w:r>
              <w:rPr>
                <w:szCs w:val="22"/>
                <w:lang w:val="en-GB"/>
              </w:rPr>
              <w:t xml:space="preserve">message, </w:t>
            </w:r>
            <w:r w:rsidRPr="00AA7309">
              <w:rPr>
                <w:szCs w:val="22"/>
                <w:lang w:val="en-GB"/>
              </w:rPr>
              <w:t xml:space="preserve">and wait for instructions and </w:t>
            </w:r>
            <w:r w:rsidR="00FC7F03">
              <w:rPr>
                <w:szCs w:val="22"/>
                <w:lang w:val="en-GB"/>
              </w:rPr>
              <w:t>approval</w:t>
            </w:r>
            <w:r>
              <w:rPr>
                <w:szCs w:val="22"/>
                <w:lang w:val="en-GB"/>
              </w:rPr>
              <w:t xml:space="preserve">. </w:t>
            </w:r>
          </w:p>
        </w:tc>
      </w:tr>
      <w:tr w:rsidR="0000657B" w14:paraId="5D1D314C" w14:textId="77777777" w:rsidTr="0000657B">
        <w:trPr>
          <w:trHeight w:val="414"/>
        </w:trPr>
        <w:tc>
          <w:tcPr>
            <w:tcW w:w="2552" w:type="dxa"/>
            <w:gridSpan w:val="2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33E6CABC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C</w:t>
            </w:r>
            <w:r>
              <w:rPr>
                <w:szCs w:val="22"/>
                <w:lang w:val="en-GB"/>
              </w:rPr>
              <w:t>all sign: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FC5840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Type: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D273CD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14:paraId="32B17689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ADEP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7F07F225" w14:textId="77777777" w:rsidTr="0000657B">
        <w:trPr>
          <w:trHeight w:val="414"/>
        </w:trPr>
        <w:tc>
          <w:tcPr>
            <w:tcW w:w="1844" w:type="dxa"/>
            <w:tcBorders>
              <w:left w:val="double" w:sz="4" w:space="0" w:color="auto"/>
              <w:right w:val="nil"/>
            </w:tcBorders>
          </w:tcPr>
          <w:p w14:paraId="43F90E0C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ETD: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8" w:type="dxa"/>
            <w:tcBorders>
              <w:left w:val="nil"/>
              <w:right w:val="single" w:sz="4" w:space="0" w:color="auto"/>
            </w:tcBorders>
          </w:tcPr>
          <w:p w14:paraId="449CA93E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582EB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380EAF">
              <w:rPr>
                <w:szCs w:val="22"/>
                <w:lang w:val="en-GB"/>
              </w:rPr>
              <w:t>A</w:t>
            </w:r>
            <w:r>
              <w:rPr>
                <w:szCs w:val="22"/>
                <w:lang w:val="en-GB"/>
              </w:rPr>
              <w:t>DES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594C5194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ETA: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 </w:t>
            </w:r>
          </w:p>
        </w:tc>
        <w:tc>
          <w:tcPr>
            <w:tcW w:w="709" w:type="dxa"/>
            <w:tcBorders>
              <w:left w:val="nil"/>
              <w:right w:val="single" w:sz="2" w:space="0" w:color="auto"/>
            </w:tcBorders>
            <w:vAlign w:val="center"/>
          </w:tcPr>
          <w:p w14:paraId="5FE27D4B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1843" w:type="dxa"/>
            <w:tcBorders>
              <w:left w:val="single" w:sz="2" w:space="0" w:color="auto"/>
              <w:right w:val="nil"/>
            </w:tcBorders>
            <w:vAlign w:val="center"/>
          </w:tcPr>
          <w:p w14:paraId="0EEDA0FB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E</w:t>
            </w:r>
            <w:r>
              <w:rPr>
                <w:szCs w:val="22"/>
                <w:lang w:val="en-GB"/>
              </w:rPr>
              <w:t>TO</w:t>
            </w:r>
            <w:r w:rsidRPr="00447226">
              <w:rPr>
                <w:szCs w:val="22"/>
                <w:lang w:val="en-GB"/>
              </w:rPr>
              <w:t xml:space="preserve"> CTR: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double" w:sz="4" w:space="0" w:color="auto"/>
            </w:tcBorders>
            <w:vAlign w:val="center"/>
          </w:tcPr>
          <w:p w14:paraId="4D4584E4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</w:tr>
      <w:tr w:rsidR="0000657B" w14:paraId="2B6337F7" w14:textId="77777777" w:rsidTr="0000657B">
        <w:trPr>
          <w:trHeight w:val="414"/>
        </w:trPr>
        <w:tc>
          <w:tcPr>
            <w:tcW w:w="3615" w:type="dxa"/>
            <w:gridSpan w:val="3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6EE1750B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operator: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3615" w:type="dxa"/>
            <w:gridSpan w:val="3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5A540DB9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PIC: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2" w:type="dxa"/>
            <w:gridSpan w:val="2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659F4D3E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Name</w:t>
            </w:r>
            <w:r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7B73ED28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866BC8D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1: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385C1B14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087AE66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03A5A9E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49B337E3" w14:textId="77777777" w:rsidR="0000657B" w:rsidRPr="00380EAF" w:rsidRDefault="00D326E1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5757411B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95E14BD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</w:t>
            </w:r>
            <w:r>
              <w:rPr>
                <w:szCs w:val="22"/>
                <w:lang w:val="en-GB"/>
              </w:rPr>
              <w:t>2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194E5E38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6E814FBA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71DC740D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315CFCB4" w14:textId="77777777" w:rsidR="0000657B" w:rsidRPr="00380EAF" w:rsidRDefault="00D326E1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4595AB2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969A018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3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742F9926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61133E3D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A4798AE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7B921FA" w14:textId="77777777" w:rsidR="0000657B" w:rsidRPr="00380EAF" w:rsidRDefault="00D326E1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148C88A1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2F94791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4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203B448B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1CC14B2F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E6E16E0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2070702F" w14:textId="77777777" w:rsidR="0000657B" w:rsidRPr="00380EAF" w:rsidRDefault="00D326E1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661EE9F8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6E623BE3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5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49A06488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293D92FE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A3CEF18" w14:textId="77777777" w:rsidR="0000657B" w:rsidRPr="00380EAF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4EAD36DF" w14:textId="77777777" w:rsidR="0000657B" w:rsidRPr="00380EAF" w:rsidRDefault="00D326E1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056E7A7" w14:textId="77777777" w:rsidTr="0000657B">
        <w:trPr>
          <w:cantSplit/>
          <w:trHeight w:hRule="exact" w:val="414"/>
        </w:trPr>
        <w:tc>
          <w:tcPr>
            <w:tcW w:w="9782" w:type="dxa"/>
            <w:gridSpan w:val="8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02AA95" w14:textId="77777777" w:rsidR="0000657B" w:rsidRPr="00447226" w:rsidRDefault="0000657B" w:rsidP="0030153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R</w:t>
            </w:r>
            <w:r>
              <w:rPr>
                <w:szCs w:val="22"/>
                <w:lang w:val="en-GB"/>
              </w:rPr>
              <w:t>emark</w:t>
            </w:r>
            <w:r w:rsidRPr="00380EAF"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7EAAE4EF" w14:textId="77777777" w:rsidTr="0000657B">
        <w:trPr>
          <w:cantSplit/>
          <w:trHeight w:hRule="exact" w:val="9136"/>
        </w:trPr>
        <w:tc>
          <w:tcPr>
            <w:tcW w:w="9782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01BD1E" w14:textId="77777777" w:rsidR="00E769A9" w:rsidRPr="00D36630" w:rsidRDefault="00E769A9" w:rsidP="00301538">
            <w:pPr>
              <w:tabs>
                <w:tab w:val="left" w:pos="3402"/>
              </w:tabs>
              <w:jc w:val="center"/>
              <w:rPr>
                <w:b/>
                <w:sz w:val="18"/>
                <w:szCs w:val="18"/>
                <w:lang w:val="en-GB"/>
              </w:rPr>
            </w:pPr>
          </w:p>
          <w:p w14:paraId="1AC124BB" w14:textId="352247CD" w:rsidR="0000657B" w:rsidRPr="00447226" w:rsidRDefault="00761655" w:rsidP="008C54C1">
            <w:pPr>
              <w:tabs>
                <w:tab w:val="left" w:pos="3402"/>
              </w:tabs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</w:rPr>
              <w:pict w14:anchorId="744B3AFB">
                <v:oval id="_x0000_s2082" style="position:absolute;left:0;text-align:left;margin-left:2.85pt;margin-top:140.4pt;width:17.7pt;height:17.75pt;z-index:251659776" filled="f" strokecolor="red" strokeweight="1.5pt">
                  <v:textbox style="mso-next-textbox:#_x0000_s2082">
                    <w:txbxContent>
                      <w:p w14:paraId="335C0ECD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522A666">
                <v:oval id="_x0000_s2081" style="position:absolute;left:0;text-align:left;margin-left:2.8pt;margin-top:105.9pt;width:17.7pt;height:17.75pt;z-index:251658752" filled="f" strokecolor="red" strokeweight="1.5pt">
                  <v:textbox style="mso-next-textbox:#_x0000_s2081">
                    <w:txbxContent>
                      <w:p w14:paraId="290886D8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D564A3C">
                <v:oval id="_x0000_s2080" style="position:absolute;left:0;text-align:left;margin-left:2.75pt;margin-top:69.9pt;width:17.7pt;height:17.75pt;z-index:251657728" filled="f" strokecolor="red" strokeweight="1.5pt">
                  <v:textbox style="mso-next-textbox:#_x0000_s2080">
                    <w:txbxContent>
                      <w:p w14:paraId="2D30397A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26A9599">
                <v:oval id="_x0000_s2079" style="position:absolute;left:0;text-align:left;margin-left:2.7pt;margin-top:33.15pt;width:17.7pt;height:17.75pt;z-index:251656704" filled="f" strokecolor="red" strokeweight="1.5pt">
                  <v:textbox style="mso-next-textbox:#_x0000_s2079">
                    <w:txbxContent>
                      <w:p w14:paraId="2DE1EE47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1DF9D218">
                <v:oval id="_x0000_s2078" style="position:absolute;left:0;text-align:left;margin-left:2.35pt;margin-top:3.85pt;width:18pt;height:18pt;z-index:251655680" filled="f" strokecolor="red" strokeweight="1.5pt">
                  <v:textbox style="mso-next-textbox:#_x0000_s2078">
                    <w:txbxContent>
                      <w:p w14:paraId="5363EA63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</w:t>
                        </w:r>
                      </w:p>
                      <w:p w14:paraId="3B23B241" w14:textId="77777777" w:rsidR="0000657B" w:rsidRDefault="0000657B" w:rsidP="0000657B"/>
                    </w:txbxContent>
                  </v:textbox>
                </v:oval>
              </w:pict>
            </w:r>
            <w:r>
              <w:rPr>
                <w:b/>
                <w:sz w:val="36"/>
                <w:lang w:val="en-GB"/>
              </w:rPr>
              <w:pict w14:anchorId="064082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36.5pt;height:436.5pt">
                  <v:imagedata r:id="rId11" o:title=""/>
                </v:shape>
              </w:pict>
            </w:r>
          </w:p>
        </w:tc>
      </w:tr>
    </w:tbl>
    <w:p w14:paraId="7D1D9E34" w14:textId="77777777" w:rsidR="00F85AD2" w:rsidRPr="00C73731" w:rsidRDefault="00F85AD2">
      <w:pPr>
        <w:pStyle w:val="Koptekst"/>
        <w:tabs>
          <w:tab w:val="clear" w:pos="4536"/>
          <w:tab w:val="clear" w:pos="9072"/>
          <w:tab w:val="left" w:pos="2835"/>
        </w:tabs>
        <w:rPr>
          <w:sz w:val="2"/>
          <w:szCs w:val="2"/>
          <w:lang w:val="en-GB"/>
        </w:rPr>
      </w:pPr>
    </w:p>
    <w:sectPr w:rsidR="00F85AD2" w:rsidRPr="00C73731">
      <w:headerReference w:type="default" r:id="rId12"/>
      <w:footerReference w:type="default" r:id="rId13"/>
      <w:type w:val="continuous"/>
      <w:pgSz w:w="11906" w:h="16838" w:code="9"/>
      <w:pgMar w:top="1250" w:right="991" w:bottom="1418" w:left="1418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F0A5D" w14:textId="77777777" w:rsidR="006126F4" w:rsidRDefault="006126F4">
      <w:r>
        <w:separator/>
      </w:r>
    </w:p>
  </w:endnote>
  <w:endnote w:type="continuationSeparator" w:id="0">
    <w:p w14:paraId="2AB16D96" w14:textId="77777777" w:rsidR="006126F4" w:rsidRDefault="00612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D0B35" w14:textId="77777777" w:rsidR="00DF025D" w:rsidRPr="008804C5" w:rsidRDefault="00DF025D" w:rsidP="00DF025D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 xml:space="preserve">ghts can be derived from this form. For questions and/or comments, please contact LVNL Operational </w:t>
    </w:r>
    <w:r w:rsidR="007B21CD">
      <w:rPr>
        <w:snapToGrid w:val="0"/>
        <w:sz w:val="18"/>
        <w:lang w:val="en-GB"/>
      </w:rPr>
      <w:t>H</w:t>
    </w:r>
    <w:r w:rsidRPr="008804C5">
      <w:rPr>
        <w:snapToGrid w:val="0"/>
        <w:sz w:val="18"/>
        <w:lang w:val="en-GB"/>
      </w:rPr>
      <w:t>elp</w:t>
    </w:r>
    <w:r w:rsidR="007B21CD">
      <w:rPr>
        <w:snapToGrid w:val="0"/>
        <w:sz w:val="18"/>
        <w:lang w:val="en-GB"/>
      </w:rPr>
      <w:t xml:space="preserve"> D</w:t>
    </w:r>
    <w:r w:rsidRPr="008804C5">
      <w:rPr>
        <w:snapToGrid w:val="0"/>
        <w:sz w:val="18"/>
        <w:lang w:val="en-GB"/>
      </w:rPr>
      <w:t>esk.</w:t>
    </w:r>
  </w:p>
  <w:p w14:paraId="1E63FD6C" w14:textId="77777777" w:rsidR="00DF025D" w:rsidRDefault="00DF025D" w:rsidP="00DF025D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 w:rsidRPr="008804C5">
      <w:rPr>
        <w:snapToGrid w:val="0"/>
        <w:sz w:val="18"/>
        <w:lang w:val="en-GB"/>
      </w:rPr>
      <w:t xml:space="preserve">Phone </w:t>
    </w:r>
    <w:r w:rsidR="007B21CD">
      <w:rPr>
        <w:snapToGrid w:val="0"/>
        <w:sz w:val="18"/>
        <w:lang w:val="en-GB"/>
      </w:rPr>
      <w:t xml:space="preserve">+31 </w:t>
    </w:r>
    <w:r w:rsidRPr="008804C5">
      <w:rPr>
        <w:snapToGrid w:val="0"/>
        <w:sz w:val="18"/>
        <w:lang w:val="en-GB"/>
      </w:rPr>
      <w:t>20 406 2201 or ops</w:t>
    </w:r>
    <w:r w:rsidRPr="008804C5">
      <w:rPr>
        <w:sz w:val="18"/>
        <w:lang w:val="en-GB"/>
      </w:rPr>
      <w:t>_helpdesk@lvnl.nl</w:t>
    </w:r>
    <w:r w:rsidRPr="008804C5">
      <w:rPr>
        <w:snapToGrid w:val="0"/>
        <w:sz w:val="18"/>
        <w:lang w:val="en-GB"/>
      </w:rPr>
      <w:t xml:space="preserve"> or EHAMZXHD.</w:t>
    </w:r>
  </w:p>
  <w:p w14:paraId="7CFDD3CD" w14:textId="77777777" w:rsidR="00DF025D" w:rsidRDefault="00DF025D" w:rsidP="00DF025D">
    <w:pPr>
      <w:pStyle w:val="Voettekst"/>
      <w:pBdr>
        <w:top w:val="single" w:sz="2" w:space="1" w:color="auto"/>
      </w:pBdr>
      <w:ind w:left="-142"/>
      <w:rPr>
        <w:snapToGrid w:val="0"/>
        <w:sz w:val="12"/>
        <w:lang w:val="en-GB"/>
      </w:rPr>
    </w:pPr>
  </w:p>
  <w:p w14:paraId="30B348D3" w14:textId="5688AF28" w:rsidR="00F85AD2" w:rsidRPr="00DF025D" w:rsidRDefault="00DF025D" w:rsidP="00DF025D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F1.0254</w:t>
    </w:r>
    <w:r>
      <w:rPr>
        <w:snapToGrid w:val="0"/>
        <w:sz w:val="18"/>
        <w:lang w:val="en-GB"/>
      </w:rPr>
      <w:t>DL</w:t>
    </w:r>
    <w:r w:rsidRPr="008804C5">
      <w:rPr>
        <w:snapToGrid w:val="0"/>
        <w:sz w:val="18"/>
        <w:lang w:val="en-GB"/>
      </w:rPr>
      <w:t xml:space="preserve"> issue </w:t>
    </w:r>
    <w:r w:rsidR="00FF1860" w:rsidRPr="008804C5">
      <w:rPr>
        <w:snapToGrid w:val="0"/>
        <w:sz w:val="18"/>
        <w:lang w:val="en-GB"/>
      </w:rPr>
      <w:t>00</w:t>
    </w:r>
    <w:r w:rsidR="007335A4">
      <w:rPr>
        <w:snapToGrid w:val="0"/>
        <w:sz w:val="18"/>
        <w:lang w:val="en-GB"/>
      </w:rPr>
      <w:t>4</w:t>
    </w:r>
    <w:r w:rsidRPr="008804C5">
      <w:rPr>
        <w:snapToGrid w:val="0"/>
        <w:sz w:val="18"/>
        <w:lang w:val="en-GB"/>
      </w:rPr>
      <w:tab/>
    </w:r>
    <w:r w:rsidRPr="008804C5">
      <w:rPr>
        <w:sz w:val="18"/>
        <w:lang w:val="en-GB"/>
      </w:rPr>
      <w:tab/>
      <w:t xml:space="preserve">Issued: </w:t>
    </w:r>
    <w:r w:rsidR="007335A4">
      <w:rPr>
        <w:sz w:val="18"/>
        <w:lang w:val="en-GB"/>
      </w:rPr>
      <w:t>15</w:t>
    </w:r>
    <w:r w:rsidR="00FF1860">
      <w:rPr>
        <w:sz w:val="18"/>
        <w:lang w:val="en-GB"/>
      </w:rPr>
      <w:t>-</w:t>
    </w:r>
    <w:r w:rsidR="00B01E1D">
      <w:rPr>
        <w:sz w:val="18"/>
        <w:lang w:val="en-GB"/>
      </w:rPr>
      <w:t>0</w:t>
    </w:r>
    <w:r w:rsidR="007335A4">
      <w:rPr>
        <w:sz w:val="18"/>
        <w:lang w:val="en-GB"/>
      </w:rPr>
      <w:t>5</w:t>
    </w:r>
    <w:r w:rsidR="00FF1860">
      <w:rPr>
        <w:sz w:val="18"/>
        <w:lang w:val="en-GB"/>
      </w:rPr>
      <w:t>-20</w:t>
    </w:r>
    <w:r w:rsidR="00B01E1D">
      <w:rPr>
        <w:sz w:val="18"/>
        <w:lang w:val="en-GB"/>
      </w:rPr>
      <w:t>2</w:t>
    </w:r>
    <w:r w:rsidR="007335A4">
      <w:rPr>
        <w:sz w:val="18"/>
        <w:lang w:val="en-GB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68AF0" w14:textId="77777777" w:rsidR="006126F4" w:rsidRDefault="006126F4">
      <w:r>
        <w:separator/>
      </w:r>
    </w:p>
  </w:footnote>
  <w:footnote w:type="continuationSeparator" w:id="0">
    <w:p w14:paraId="76579C7E" w14:textId="77777777" w:rsidR="006126F4" w:rsidRDefault="00612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50F2F" w14:textId="77777777" w:rsidR="00F85AD2" w:rsidRPr="00447226" w:rsidRDefault="00761655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z w:val="40"/>
        <w:szCs w:val="40"/>
        <w:lang w:val="en-GB"/>
      </w:rPr>
    </w:pPr>
    <w:r>
      <w:rPr>
        <w:rFonts w:cs="Arial"/>
        <w:b/>
        <w:noProof/>
        <w:sz w:val="40"/>
        <w:szCs w:val="40"/>
      </w:rPr>
      <w:pict w14:anchorId="52A587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13.3pt;margin-top:7.4pt;width:37.45pt;height:36.95pt;z-index:251657728" o:allowincell="f">
          <v:imagedata r:id="rId1" o:title="LVNL logo"/>
          <w10:wrap type="topAndBottom"/>
        </v:shape>
      </w:pic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Short duration </w:t>
    </w:r>
    <w:r w:rsidR="00995053" w:rsidRPr="00447226">
      <w:rPr>
        <w:rFonts w:cs="Arial"/>
        <w:b/>
        <w:noProof/>
        <w:sz w:val="40"/>
        <w:szCs w:val="40"/>
        <w:lang w:val="en-GB"/>
      </w:rPr>
      <w:t>survey</w:t>
    </w:r>
    <w:r w:rsidR="00447226" w:rsidRPr="00447226">
      <w:rPr>
        <w:rFonts w:cs="Arial"/>
        <w:b/>
        <w:noProof/>
        <w:sz w:val="40"/>
        <w:szCs w:val="40"/>
        <w:lang w:val="en-GB"/>
      </w:rPr>
      <w:t xml:space="preserve"> </w:t>
    </w:r>
    <w:r w:rsidR="00F85AD2" w:rsidRPr="00447226">
      <w:rPr>
        <w:rFonts w:cs="Arial"/>
        <w:b/>
        <w:noProof/>
        <w:sz w:val="40"/>
        <w:szCs w:val="40"/>
        <w:lang w:val="en-GB"/>
      </w:rPr>
      <w:t>flight EH</w:t>
    </w:r>
    <w:r w:rsidR="00AB17E4">
      <w:rPr>
        <w:rFonts w:cs="Arial"/>
        <w:b/>
        <w:noProof/>
        <w:sz w:val="40"/>
        <w:szCs w:val="40"/>
        <w:lang w:val="en-GB"/>
      </w:rPr>
      <w:t>D</w:t>
    </w:r>
    <w:r w:rsidR="000F02C6">
      <w:rPr>
        <w:rFonts w:cs="Arial"/>
        <w:b/>
        <w:noProof/>
        <w:sz w:val="40"/>
        <w:szCs w:val="40"/>
        <w:lang w:val="en-GB"/>
      </w:rPr>
      <w:t>L</w: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 CTR</w:t>
    </w:r>
  </w:p>
  <w:p w14:paraId="2DA43E24" w14:textId="77777777" w:rsidR="00AD1181" w:rsidRPr="00447226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 w:rsidRPr="00447226">
      <w:rPr>
        <w:rFonts w:cs="Arial"/>
        <w:sz w:val="16"/>
        <w:szCs w:val="16"/>
        <w:lang w:val="en-GB"/>
      </w:rPr>
      <w:t xml:space="preserve">Form only for </w:t>
    </w:r>
    <w:r w:rsidR="00995053" w:rsidRPr="00447226">
      <w:rPr>
        <w:rFonts w:cs="Arial"/>
        <w:sz w:val="16"/>
        <w:szCs w:val="16"/>
        <w:lang w:val="en-GB"/>
      </w:rPr>
      <w:t>survey</w:t>
    </w:r>
    <w:r w:rsidR="00447226" w:rsidRPr="00447226">
      <w:rPr>
        <w:rFonts w:cs="Arial"/>
        <w:sz w:val="16"/>
        <w:szCs w:val="16"/>
        <w:lang w:val="en-GB"/>
      </w:rPr>
      <w:t xml:space="preserve"> </w:t>
    </w:r>
    <w:r w:rsidRPr="00447226">
      <w:rPr>
        <w:rFonts w:cs="Arial"/>
        <w:sz w:val="16"/>
        <w:szCs w:val="16"/>
        <w:lang w:val="en-GB"/>
      </w:rPr>
      <w:t>flights with max</w:t>
    </w:r>
    <w:r w:rsidR="00447226">
      <w:rPr>
        <w:rFonts w:cs="Arial"/>
        <w:sz w:val="16"/>
        <w:szCs w:val="16"/>
        <w:lang w:val="en-GB"/>
      </w:rPr>
      <w:t>imum</w:t>
    </w:r>
    <w:r w:rsidR="00513FA1">
      <w:rPr>
        <w:rFonts w:cs="Arial"/>
        <w:sz w:val="16"/>
        <w:szCs w:val="16"/>
        <w:lang w:val="en-GB"/>
      </w:rPr>
      <w:t xml:space="preserve"> duration of 10 min per target.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9Qrb+jvZ9fUJimltE6mJrpHF9LedCMQkEDgEgls51Il1Woinxh/g78AZwdOlAiX++8x/HjUSfIJRN/w2eaxdGw==" w:salt="rDNhvOPd5U29+tvoAA5YVQ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4BB6"/>
    <w:rsid w:val="0000657B"/>
    <w:rsid w:val="00011AB3"/>
    <w:rsid w:val="00035FE6"/>
    <w:rsid w:val="00062D44"/>
    <w:rsid w:val="000638D8"/>
    <w:rsid w:val="00066E9A"/>
    <w:rsid w:val="00077DF2"/>
    <w:rsid w:val="00095D76"/>
    <w:rsid w:val="000A28F0"/>
    <w:rsid w:val="000D3241"/>
    <w:rsid w:val="000E427D"/>
    <w:rsid w:val="000F02C6"/>
    <w:rsid w:val="000F60BF"/>
    <w:rsid w:val="001079DE"/>
    <w:rsid w:val="00111B0E"/>
    <w:rsid w:val="001177E8"/>
    <w:rsid w:val="001259CE"/>
    <w:rsid w:val="00137776"/>
    <w:rsid w:val="001834E1"/>
    <w:rsid w:val="00192DE7"/>
    <w:rsid w:val="0019524B"/>
    <w:rsid w:val="00196A64"/>
    <w:rsid w:val="001C62EF"/>
    <w:rsid w:val="001D017B"/>
    <w:rsid w:val="001E7C2F"/>
    <w:rsid w:val="001F0F77"/>
    <w:rsid w:val="00201D60"/>
    <w:rsid w:val="002647D3"/>
    <w:rsid w:val="002648B2"/>
    <w:rsid w:val="0027739D"/>
    <w:rsid w:val="002847BD"/>
    <w:rsid w:val="00285C29"/>
    <w:rsid w:val="0029063D"/>
    <w:rsid w:val="00291DB9"/>
    <w:rsid w:val="00295716"/>
    <w:rsid w:val="002A2248"/>
    <w:rsid w:val="002A5900"/>
    <w:rsid w:val="002C4FBB"/>
    <w:rsid w:val="002D4D2B"/>
    <w:rsid w:val="002D73C0"/>
    <w:rsid w:val="002E415E"/>
    <w:rsid w:val="002F34CF"/>
    <w:rsid w:val="00301538"/>
    <w:rsid w:val="00340DAC"/>
    <w:rsid w:val="00367FF6"/>
    <w:rsid w:val="00371F5F"/>
    <w:rsid w:val="00380EAF"/>
    <w:rsid w:val="003935F5"/>
    <w:rsid w:val="003C46C8"/>
    <w:rsid w:val="003D11D6"/>
    <w:rsid w:val="00407F18"/>
    <w:rsid w:val="00447226"/>
    <w:rsid w:val="004558CC"/>
    <w:rsid w:val="00465809"/>
    <w:rsid w:val="00490659"/>
    <w:rsid w:val="004C3026"/>
    <w:rsid w:val="004C4C36"/>
    <w:rsid w:val="004E2B04"/>
    <w:rsid w:val="004E4BB6"/>
    <w:rsid w:val="004F57BA"/>
    <w:rsid w:val="004F6ADA"/>
    <w:rsid w:val="00513FA1"/>
    <w:rsid w:val="0052177A"/>
    <w:rsid w:val="00530C3F"/>
    <w:rsid w:val="00562D9D"/>
    <w:rsid w:val="005D2DF5"/>
    <w:rsid w:val="005E7562"/>
    <w:rsid w:val="00605CF8"/>
    <w:rsid w:val="006126F4"/>
    <w:rsid w:val="0063589C"/>
    <w:rsid w:val="00692796"/>
    <w:rsid w:val="006A4BA2"/>
    <w:rsid w:val="006C2DAF"/>
    <w:rsid w:val="006C378D"/>
    <w:rsid w:val="00725964"/>
    <w:rsid w:val="007335A4"/>
    <w:rsid w:val="00735BE7"/>
    <w:rsid w:val="00761655"/>
    <w:rsid w:val="007B21CD"/>
    <w:rsid w:val="007E08EF"/>
    <w:rsid w:val="00811BF7"/>
    <w:rsid w:val="00862BC3"/>
    <w:rsid w:val="00872B19"/>
    <w:rsid w:val="0088083F"/>
    <w:rsid w:val="008A4117"/>
    <w:rsid w:val="008C2C47"/>
    <w:rsid w:val="008C54C1"/>
    <w:rsid w:val="008F705D"/>
    <w:rsid w:val="00936BD7"/>
    <w:rsid w:val="00967F58"/>
    <w:rsid w:val="00973455"/>
    <w:rsid w:val="00995053"/>
    <w:rsid w:val="009A4A95"/>
    <w:rsid w:val="009C3EB6"/>
    <w:rsid w:val="009D2A31"/>
    <w:rsid w:val="00A029A6"/>
    <w:rsid w:val="00A62380"/>
    <w:rsid w:val="00A646BC"/>
    <w:rsid w:val="00A878C8"/>
    <w:rsid w:val="00AB17E4"/>
    <w:rsid w:val="00AD1181"/>
    <w:rsid w:val="00B01E1D"/>
    <w:rsid w:val="00B24263"/>
    <w:rsid w:val="00B310D0"/>
    <w:rsid w:val="00B45F7E"/>
    <w:rsid w:val="00B51A06"/>
    <w:rsid w:val="00B52278"/>
    <w:rsid w:val="00BB097C"/>
    <w:rsid w:val="00BB728C"/>
    <w:rsid w:val="00BF744A"/>
    <w:rsid w:val="00BF7710"/>
    <w:rsid w:val="00C427F4"/>
    <w:rsid w:val="00C67609"/>
    <w:rsid w:val="00C73731"/>
    <w:rsid w:val="00C75D31"/>
    <w:rsid w:val="00C8730E"/>
    <w:rsid w:val="00CA16AC"/>
    <w:rsid w:val="00CC0026"/>
    <w:rsid w:val="00CE285B"/>
    <w:rsid w:val="00D009DD"/>
    <w:rsid w:val="00D0485C"/>
    <w:rsid w:val="00D225F9"/>
    <w:rsid w:val="00D326E1"/>
    <w:rsid w:val="00D35212"/>
    <w:rsid w:val="00D353DF"/>
    <w:rsid w:val="00D36630"/>
    <w:rsid w:val="00D61508"/>
    <w:rsid w:val="00D81185"/>
    <w:rsid w:val="00DC5521"/>
    <w:rsid w:val="00DE323E"/>
    <w:rsid w:val="00DE7701"/>
    <w:rsid w:val="00DF025D"/>
    <w:rsid w:val="00E02CCE"/>
    <w:rsid w:val="00E241C2"/>
    <w:rsid w:val="00E41DAB"/>
    <w:rsid w:val="00E73409"/>
    <w:rsid w:val="00E769A9"/>
    <w:rsid w:val="00EA65EA"/>
    <w:rsid w:val="00EB0477"/>
    <w:rsid w:val="00ED0614"/>
    <w:rsid w:val="00ED3E7B"/>
    <w:rsid w:val="00F309CD"/>
    <w:rsid w:val="00F5302E"/>
    <w:rsid w:val="00F53D53"/>
    <w:rsid w:val="00F70886"/>
    <w:rsid w:val="00F85AD2"/>
    <w:rsid w:val="00F95E4D"/>
    <w:rsid w:val="00FC7F03"/>
    <w:rsid w:val="00FD6EB0"/>
    <w:rsid w:val="00FE03C4"/>
    <w:rsid w:val="00FE2E98"/>
    <w:rsid w:val="00FE6D63"/>
    <w:rsid w:val="00FF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6"/>
    <o:shapelayout v:ext="edit">
      <o:idmap v:ext="edit" data="2"/>
    </o:shapelayout>
  </w:shapeDefaults>
  <w:decimalSymbol w:val=","/>
  <w:listSeparator w:val=";"/>
  <w14:docId w14:val="5D49464A"/>
  <w15:chartTrackingRefBased/>
  <w15:docId w15:val="{30A54EA5-9791-4094-A7BB-592D34F1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EA65EA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EA65EA"/>
    <w:rPr>
      <w:sz w:val="20"/>
    </w:rPr>
  </w:style>
  <w:style w:type="character" w:customStyle="1" w:styleId="TekstopmerkingChar">
    <w:name w:val="Tekst opmerking Char"/>
    <w:link w:val="Tekstopmerking"/>
    <w:rsid w:val="00EA65EA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EA65EA"/>
    <w:rPr>
      <w:b/>
      <w:bCs/>
    </w:rPr>
  </w:style>
  <w:style w:type="character" w:customStyle="1" w:styleId="OnderwerpvanopmerkingChar">
    <w:name w:val="Onderwerp van opmerking Char"/>
    <w:link w:val="Onderwerpvanopmerking"/>
    <w:rsid w:val="00EA65EA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EA65E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EA65EA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7335A4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55A34831E5D4487024CCD1AD0E45B" ma:contentTypeVersion="18" ma:contentTypeDescription="Een nieuw document maken." ma:contentTypeScope="" ma:versionID="7420abbae2c0d47096d432bf92c6148b">
  <xsd:schema xmlns:xsd="http://www.w3.org/2001/XMLSchema" xmlns:xs="http://www.w3.org/2001/XMLSchema" xmlns:p="http://schemas.microsoft.com/office/2006/metadata/properties" xmlns:ns2="76948048-a7bf-4a67-bf7f-ef708eea5ae0" xmlns:ns3="421f85ca-36f0-4967-8fcf-a898e11862b2" targetNamespace="http://schemas.microsoft.com/office/2006/metadata/properties" ma:root="true" ma:fieldsID="e4676541a7e4015bae0870e1de85797e" ns2:_="" ns3:_="">
    <xsd:import namespace="76948048-a7bf-4a67-bf7f-ef708eea5ae0"/>
    <xsd:import namespace="421f85ca-36f0-4967-8fcf-a898e1186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alidSignStatus" minOccurs="0"/>
                <xsd:element ref="ns3:ValidSignTransactionId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8048-a7bf-4a67-bf7f-ef708eea5a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c2c915f-46d3-4dee-af54-d1fbf66e874b}" ma:internalName="TaxCatchAll" ma:showField="CatchAllData" ma:web="76948048-a7bf-4a67-bf7f-ef708eea5a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f85ca-36f0-4967-8fcf-a898e118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alidSignStatus" ma:index="19" nillable="true" ma:displayName="ValidSign 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20" nillable="true" ma:displayName="ValidSign Transaction" ma:indexed="true" ma:internalName="ValidSignTransactionId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948048-a7bf-4a67-bf7f-ef708eea5ae0" xsi:nil="true"/>
    <ValidSignTransactionId xmlns="421f85ca-36f0-4967-8fcf-a898e11862b2" xsi:nil="true"/>
    <ValidSignStatus xmlns="421f85ca-36f0-4967-8fcf-a898e11862b2" xsi:nil="true"/>
    <lcf76f155ced4ddcb4097134ff3c332f xmlns="421f85ca-36f0-4967-8fcf-a898e11862b2">
      <Terms xmlns="http://schemas.microsoft.com/office/infopath/2007/PartnerControls"/>
    </lcf76f155ced4ddcb4097134ff3c332f>
    <_dlc_DocId xmlns="76948048-a7bf-4a67-bf7f-ef708eea5ae0">PROINT-897844368-11660</_dlc_DocId>
    <_dlc_DocIdPersistId xmlns="76948048-a7bf-4a67-bf7f-ef708eea5ae0">false</_dlc_DocIdPersistId>
    <_dlc_DocIdUrl xmlns="76948048-a7bf-4a67-bf7f-ef708eea5ae0">
      <Url>https://lvnl.sharepoint.com/sites/pro-intern/_layouts/15/DocIdRedir.aspx?ID=PROINT-897844368-11660</Url>
      <Description>PROINT-897844368-11660</Description>
    </_dlc_DocIdUrl>
    <SharedWithUsers xmlns="76948048-a7bf-4a67-bf7f-ef708eea5ae0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B36E2A4-DD94-45DA-9D8C-477C20ABA9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8048-a7bf-4a67-bf7f-ef708eea5ae0"/>
    <ds:schemaRef ds:uri="421f85ca-36f0-4967-8fcf-a898e118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B6E0BA-1220-4E57-A96E-9B821E1989D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D94133A-0D96-4511-B70F-62198FCA8705}">
  <ds:schemaRefs>
    <ds:schemaRef ds:uri="http://schemas.microsoft.com/office/2006/metadata/properties"/>
    <ds:schemaRef ds:uri="http://schemas.microsoft.com/office/infopath/2007/PartnerControls"/>
    <ds:schemaRef ds:uri="76948048-a7bf-4a67-bf7f-ef708eea5ae0"/>
    <ds:schemaRef ds:uri="421f85ca-36f0-4967-8fcf-a898e11862b2"/>
  </ds:schemaRefs>
</ds:datastoreItem>
</file>

<file path=customXml/itemProps4.xml><?xml version="1.0" encoding="utf-8"?>
<ds:datastoreItem xmlns:ds="http://schemas.openxmlformats.org/officeDocument/2006/customXml" ds:itemID="{A729E83C-B576-4F6C-8C9C-AE9D5362A5C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6D9A789-A42C-4D1B-9152-C34B3ACE875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2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Project: Photo/ laser scan</vt:lpstr>
    </vt:vector>
  </TitlesOfParts>
  <Company>Luchtverkeersbeveiliging Nederland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Project: Photo/ laser scan</dc:title>
  <dc:subject/>
  <dc:creator>kleveringo</dc:creator>
  <cp:keywords/>
  <cp:lastModifiedBy>Meijer-Veeger, mevr. B.E. (PRO\ BS)</cp:lastModifiedBy>
  <cp:revision>4</cp:revision>
  <cp:lastPrinted>2014-12-02T10:21:00Z</cp:lastPrinted>
  <dcterms:created xsi:type="dcterms:W3CDTF">2025-05-13T12:21:00Z</dcterms:created>
  <dcterms:modified xsi:type="dcterms:W3CDTF">2025-05-13T13:16:00Z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PROATMP-318589822-242579</vt:lpwstr>
  </property>
  <property fmtid="{D5CDD505-2E9C-101B-9397-08002B2CF9AE}" pid="3" name="_dlc_DocIdUrl">
    <vt:lpwstr>https://lvnl.sharepoint.com/sites/pro-intern/_layouts/15/DocIdRedir.aspx?ID=PROATMP-318589822-242579, PROATMP-318589822-242579</vt:lpwstr>
  </property>
  <property fmtid="{D5CDD505-2E9C-101B-9397-08002B2CF9AE}" pid="4" name="xd_Signature">
    <vt:lpwstr/>
  </property>
  <property fmtid="{D5CDD505-2E9C-101B-9397-08002B2CF9AE}" pid="5" name="display_urn:schemas-microsoft-com:office:office#Editor">
    <vt:lpwstr>Bibiane Meijer-Veeger (P&amp;D\ BS)</vt:lpwstr>
  </property>
  <property fmtid="{D5CDD505-2E9C-101B-9397-08002B2CF9AE}" pid="6" name="Order">
    <vt:lpwstr>159100.000000000</vt:lpwstr>
  </property>
  <property fmtid="{D5CDD505-2E9C-101B-9397-08002B2CF9AE}" pid="7" name="xd_ProgID">
    <vt:lpwstr/>
  </property>
  <property fmtid="{D5CDD505-2E9C-101B-9397-08002B2CF9AE}" pid="8" name="_dlc_DocIdPersistId">
    <vt:lpwstr/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Rinske Bakker (P&amp;D\ ATMP)</vt:lpwstr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ContentTypeId">
    <vt:lpwstr>0x01010015955A34831E5D4487024CCD1AD0E45B</vt:lpwstr>
  </property>
  <property fmtid="{D5CDD505-2E9C-101B-9397-08002B2CF9AE}" pid="14" name="_dlc_DocIdItemGuid">
    <vt:lpwstr>15c28492-a584-4ffe-b496-1e21afc0aecd</vt:lpwstr>
  </property>
  <property fmtid="{D5CDD505-2E9C-101B-9397-08002B2CF9AE}" pid="15" name="SharedWithUsers">
    <vt:lpwstr/>
  </property>
  <property fmtid="{D5CDD505-2E9C-101B-9397-08002B2CF9AE}" pid="16" name="TriggerFlowInfo">
    <vt:lpwstr/>
  </property>
  <property fmtid="{D5CDD505-2E9C-101B-9397-08002B2CF9AE}" pid="17" name="MediaServiceImageTags">
    <vt:lpwstr/>
  </property>
</Properties>
</file>