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A64638" w14:paraId="63ED9BBC" w14:textId="77777777" w:rsidTr="00EC6185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0ED8AAA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E24765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0711BA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EC6185" w:rsidRPr="006028D1" w14:paraId="1A4EE2CF" w14:textId="77777777" w:rsidTr="00074B70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2D7C5E6E" w14:textId="77777777" w:rsidR="00EC6185" w:rsidRPr="00380EAF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3F615A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686CB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4EE166D" w14:textId="77777777" w:rsidR="00EC6185" w:rsidRPr="006028D1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7CDF3706" w14:textId="77777777" w:rsidR="00EC6185" w:rsidRPr="006028D1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EC6185" w:rsidRPr="00447226" w14:paraId="36DBF863" w14:textId="77777777" w:rsidTr="00074B70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5F5FDBF7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7B86787B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70C8FA25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69315A32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255E1AA4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2630BD54" w14:textId="77777777" w:rsidR="00EC6185" w:rsidRPr="00447226" w:rsidRDefault="00EC6185" w:rsidP="00074B7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74A674A1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FD4C2A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03BA46F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5B1FF92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2BCD46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0D5436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00882E5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0365E07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6605B6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99EF8D4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9D5E0B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12C4E4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BC3C6B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0AC55D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5E660BB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BDD74C8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563DDC7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D19BD7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F857B6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EDC191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6CBAD50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68A5ECE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E68554A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33FE61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56A250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41AFA8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5A0A9C8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4230449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E91DEC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39CB98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E8601A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55FA318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A4A8A9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8B3A371" w14:textId="77777777" w:rsidR="0000657B" w:rsidRPr="00380EAF" w:rsidRDefault="00D052F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9EAF738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1C18A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1203054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1AE182" w14:textId="77777777" w:rsidR="00444E29" w:rsidRDefault="00444E29" w:rsidP="002212A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</w:p>
          <w:p w14:paraId="5049FA9D" w14:textId="56875E2A" w:rsidR="0000657B" w:rsidRPr="00447226" w:rsidRDefault="007C3C74" w:rsidP="00446F14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6D71CE77">
                <v:oval id="_x0000_s2078" style="position:absolute;left:0;text-align:left;margin-left:.5pt;margin-top:3.75pt;width:18pt;height:18pt;z-index:251655680" filled="f" strokecolor="red" strokeweight="1.5pt">
                  <v:textbox style="mso-next-textbox:#_x0000_s2078">
                    <w:txbxContent>
                      <w:p w14:paraId="63BE9A9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  <w:r w:rsidR="006531FC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223E6C0D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2AB95D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6.3pt;height:436.3pt">
                  <v:imagedata r:id="rId11" o:title=""/>
                </v:shape>
              </w:pict>
            </w:r>
            <w:r>
              <w:rPr>
                <w:noProof/>
              </w:rPr>
              <w:pict w14:anchorId="24386B4E">
                <v:oval id="_x0000_s2082" style="position:absolute;left:0;text-align:left;margin-left:-.25pt;margin-top:148.1pt;width:17.7pt;height:17.75pt;z-index:251659776;mso-position-horizontal-relative:text;mso-position-vertical-relative:text" filled="f" strokecolor="red" strokeweight="1.5pt">
                  <v:textbox style="mso-next-textbox:#_x0000_s2082">
                    <w:txbxContent>
                      <w:p w14:paraId="2D7DFA03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3794EA7">
                <v:oval id="_x0000_s2081" style="position:absolute;left:0;text-align:left;margin-left:.15pt;margin-top:112.1pt;width:17.7pt;height:17.75pt;z-index:251658752;mso-position-horizontal-relative:text;mso-position-vertical-relative:text" filled="f" strokecolor="red" strokeweight="1.5pt">
                  <v:textbox style="mso-next-textbox:#_x0000_s2081">
                    <w:txbxContent>
                      <w:p w14:paraId="27A8C38F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FCB22CC">
                <v:oval id="_x0000_s2080" style="position:absolute;left:0;text-align:left;margin-left:.1pt;margin-top:76.1pt;width:17.7pt;height:17.75pt;z-index:251657728;mso-position-horizontal-relative:text;mso-position-vertical-relative:text" filled="f" strokecolor="red" strokeweight="1.5pt">
                  <v:textbox style="mso-next-textbox:#_x0000_s2080">
                    <w:txbxContent>
                      <w:p w14:paraId="40DB540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F02ECEA">
                <v:oval id="_x0000_s2079" style="position:absolute;left:0;text-align:left;margin-left:.05pt;margin-top:40.1pt;width:17.7pt;height:17.75pt;z-index:251656704;mso-position-horizontal-relative:text;mso-position-vertical-relative:text" filled="f" strokecolor="red" strokeweight="1.5pt">
                  <v:textbox style="mso-next-textbox:#_x0000_s2079">
                    <w:txbxContent>
                      <w:p w14:paraId="76F77F5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</w:tr>
    </w:tbl>
    <w:p w14:paraId="0AEAD173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199DE" w14:textId="77777777" w:rsidR="00E1145E" w:rsidRDefault="00E1145E">
      <w:r>
        <w:separator/>
      </w:r>
    </w:p>
  </w:endnote>
  <w:endnote w:type="continuationSeparator" w:id="0">
    <w:p w14:paraId="76917C57" w14:textId="77777777" w:rsidR="00E1145E" w:rsidRDefault="00E11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D746" w14:textId="77777777" w:rsidR="008779CE" w:rsidRDefault="008779C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5FA4F" w14:textId="77777777" w:rsidR="00EC6185" w:rsidRPr="008804C5" w:rsidRDefault="00EC6185" w:rsidP="00EC618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ED0C9C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ED0C9C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3970A382" w14:textId="77777777" w:rsidR="00EC6185" w:rsidRDefault="00EC6185" w:rsidP="00EC618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ED0C9C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313D80FA" w14:textId="77777777" w:rsidR="00EC6185" w:rsidRDefault="00EC6185" w:rsidP="00EC6185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1F89CCFD" w14:textId="359C5D54" w:rsidR="00F85AD2" w:rsidRPr="00BF7710" w:rsidRDefault="00EC6185" w:rsidP="00EC6185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LW</w:t>
    </w:r>
    <w:r w:rsidRPr="008804C5">
      <w:rPr>
        <w:snapToGrid w:val="0"/>
        <w:sz w:val="18"/>
        <w:lang w:val="en-GB"/>
      </w:rPr>
      <w:t xml:space="preserve">, issue </w:t>
    </w:r>
    <w:r w:rsidR="00FA1BAE" w:rsidRPr="008804C5">
      <w:rPr>
        <w:snapToGrid w:val="0"/>
        <w:sz w:val="18"/>
        <w:lang w:val="en-GB"/>
      </w:rPr>
      <w:t>00</w:t>
    </w:r>
    <w:r w:rsidR="008779CE">
      <w:rPr>
        <w:snapToGrid w:val="0"/>
        <w:sz w:val="18"/>
        <w:lang w:val="en-GB"/>
      </w:rPr>
      <w:t>4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8779CE">
      <w:rPr>
        <w:sz w:val="18"/>
        <w:lang w:val="en-GB"/>
      </w:rPr>
      <w:t>15</w:t>
    </w:r>
    <w:r w:rsidR="00FA1BAE">
      <w:rPr>
        <w:sz w:val="18"/>
        <w:lang w:val="en-GB"/>
      </w:rPr>
      <w:t>-</w:t>
    </w:r>
    <w:r w:rsidR="00695F77">
      <w:rPr>
        <w:sz w:val="18"/>
        <w:lang w:val="en-GB"/>
      </w:rPr>
      <w:t>0</w:t>
    </w:r>
    <w:r w:rsidR="008779CE">
      <w:rPr>
        <w:sz w:val="18"/>
        <w:lang w:val="en-GB"/>
      </w:rPr>
      <w:t>5</w:t>
    </w:r>
    <w:r w:rsidR="00FA1BAE">
      <w:rPr>
        <w:sz w:val="18"/>
        <w:lang w:val="en-GB"/>
      </w:rPr>
      <w:t>-20</w:t>
    </w:r>
    <w:r w:rsidR="00695F77">
      <w:rPr>
        <w:sz w:val="18"/>
        <w:lang w:val="en-GB"/>
      </w:rPr>
      <w:t>2</w:t>
    </w:r>
    <w:r w:rsidR="008779CE">
      <w:rPr>
        <w:sz w:val="18"/>
        <w:lang w:val="en-GB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26E97" w14:textId="77777777" w:rsidR="008779CE" w:rsidRDefault="008779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EDB08" w14:textId="77777777" w:rsidR="00E1145E" w:rsidRDefault="00E1145E">
      <w:r>
        <w:separator/>
      </w:r>
    </w:p>
  </w:footnote>
  <w:footnote w:type="continuationSeparator" w:id="0">
    <w:p w14:paraId="6CF92BC5" w14:textId="77777777" w:rsidR="00E1145E" w:rsidRDefault="00E11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2FF06" w14:textId="77777777" w:rsidR="008779CE" w:rsidRDefault="008779C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3060" w14:textId="77777777" w:rsidR="00F85AD2" w:rsidRPr="00447226" w:rsidRDefault="007C3C74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7F22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857AA3">
      <w:rPr>
        <w:rFonts w:cs="Arial"/>
        <w:b/>
        <w:noProof/>
        <w:sz w:val="40"/>
        <w:szCs w:val="40"/>
        <w:lang w:val="en-GB"/>
      </w:rPr>
      <w:t>LW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182EC179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2E1EC" w14:textId="77777777" w:rsidR="008779CE" w:rsidRDefault="008779C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Kvjp+NOSsFhcqwp/bPL31fxxeXXZOmd9KafXBRmTbJCzgvsh7KsfqpDWSw7lpkuMDPHb1i80lmcQ32aY6U8TUQ==" w:salt="owKZlMn6N63+BRhxkiPOT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10EB"/>
    <w:rsid w:val="00062D44"/>
    <w:rsid w:val="000638D8"/>
    <w:rsid w:val="00066E9A"/>
    <w:rsid w:val="000711BA"/>
    <w:rsid w:val="00074B70"/>
    <w:rsid w:val="00077DF2"/>
    <w:rsid w:val="00095D76"/>
    <w:rsid w:val="000A28F0"/>
    <w:rsid w:val="000D3241"/>
    <w:rsid w:val="000E427D"/>
    <w:rsid w:val="000F60BF"/>
    <w:rsid w:val="00111B0E"/>
    <w:rsid w:val="00116A58"/>
    <w:rsid w:val="001177E8"/>
    <w:rsid w:val="001259CE"/>
    <w:rsid w:val="00137776"/>
    <w:rsid w:val="00194AC2"/>
    <w:rsid w:val="0019524B"/>
    <w:rsid w:val="001C62EF"/>
    <w:rsid w:val="001D017B"/>
    <w:rsid w:val="001E7C2F"/>
    <w:rsid w:val="001F0F77"/>
    <w:rsid w:val="002212A0"/>
    <w:rsid w:val="00247405"/>
    <w:rsid w:val="002647D3"/>
    <w:rsid w:val="0027739D"/>
    <w:rsid w:val="00285C29"/>
    <w:rsid w:val="00291DB9"/>
    <w:rsid w:val="002A2248"/>
    <w:rsid w:val="002A5900"/>
    <w:rsid w:val="002C4FBB"/>
    <w:rsid w:val="002D4D2B"/>
    <w:rsid w:val="002D73C0"/>
    <w:rsid w:val="002E415E"/>
    <w:rsid w:val="002F361E"/>
    <w:rsid w:val="002F66B2"/>
    <w:rsid w:val="00334FC7"/>
    <w:rsid w:val="00340DAC"/>
    <w:rsid w:val="00364CDE"/>
    <w:rsid w:val="00367FF6"/>
    <w:rsid w:val="00371F5F"/>
    <w:rsid w:val="00380EAF"/>
    <w:rsid w:val="003C46C8"/>
    <w:rsid w:val="003D11D6"/>
    <w:rsid w:val="003F69F4"/>
    <w:rsid w:val="0040734D"/>
    <w:rsid w:val="00407F18"/>
    <w:rsid w:val="004155A6"/>
    <w:rsid w:val="00444E29"/>
    <w:rsid w:val="00446F14"/>
    <w:rsid w:val="00447226"/>
    <w:rsid w:val="004558CC"/>
    <w:rsid w:val="004620F6"/>
    <w:rsid w:val="00465809"/>
    <w:rsid w:val="00490659"/>
    <w:rsid w:val="004C3026"/>
    <w:rsid w:val="004C4C36"/>
    <w:rsid w:val="004E2B04"/>
    <w:rsid w:val="004E4BB6"/>
    <w:rsid w:val="004F4010"/>
    <w:rsid w:val="004F57BA"/>
    <w:rsid w:val="00513FA1"/>
    <w:rsid w:val="00562D9D"/>
    <w:rsid w:val="0059142B"/>
    <w:rsid w:val="005E66AB"/>
    <w:rsid w:val="006008C2"/>
    <w:rsid w:val="00602B83"/>
    <w:rsid w:val="00605CF8"/>
    <w:rsid w:val="00607981"/>
    <w:rsid w:val="0063589C"/>
    <w:rsid w:val="006531FC"/>
    <w:rsid w:val="00692796"/>
    <w:rsid w:val="006949E2"/>
    <w:rsid w:val="00695F77"/>
    <w:rsid w:val="006A4BA2"/>
    <w:rsid w:val="006C2DAF"/>
    <w:rsid w:val="006C378D"/>
    <w:rsid w:val="00725964"/>
    <w:rsid w:val="007C3C74"/>
    <w:rsid w:val="007C3C84"/>
    <w:rsid w:val="007E08EF"/>
    <w:rsid w:val="00813AF1"/>
    <w:rsid w:val="00823D21"/>
    <w:rsid w:val="00857AA3"/>
    <w:rsid w:val="00862BC3"/>
    <w:rsid w:val="00872B19"/>
    <w:rsid w:val="008779CE"/>
    <w:rsid w:val="0088083F"/>
    <w:rsid w:val="008A3659"/>
    <w:rsid w:val="008B57FA"/>
    <w:rsid w:val="008C2C47"/>
    <w:rsid w:val="008E3CAE"/>
    <w:rsid w:val="008F705D"/>
    <w:rsid w:val="00901FEC"/>
    <w:rsid w:val="00936BD7"/>
    <w:rsid w:val="00967F58"/>
    <w:rsid w:val="00971A5A"/>
    <w:rsid w:val="00973455"/>
    <w:rsid w:val="00995053"/>
    <w:rsid w:val="009A4A95"/>
    <w:rsid w:val="009C3EB6"/>
    <w:rsid w:val="009D2A31"/>
    <w:rsid w:val="00A029A6"/>
    <w:rsid w:val="00A64638"/>
    <w:rsid w:val="00A856BA"/>
    <w:rsid w:val="00A878C8"/>
    <w:rsid w:val="00AB17E4"/>
    <w:rsid w:val="00AD1181"/>
    <w:rsid w:val="00B24263"/>
    <w:rsid w:val="00B310D0"/>
    <w:rsid w:val="00B322AB"/>
    <w:rsid w:val="00B45F7E"/>
    <w:rsid w:val="00B52278"/>
    <w:rsid w:val="00BB097C"/>
    <w:rsid w:val="00BB728C"/>
    <w:rsid w:val="00BF7710"/>
    <w:rsid w:val="00C311E9"/>
    <w:rsid w:val="00C427F4"/>
    <w:rsid w:val="00C640B6"/>
    <w:rsid w:val="00C67609"/>
    <w:rsid w:val="00C73731"/>
    <w:rsid w:val="00C75D31"/>
    <w:rsid w:val="00C85704"/>
    <w:rsid w:val="00CA16AC"/>
    <w:rsid w:val="00CC0026"/>
    <w:rsid w:val="00CD079D"/>
    <w:rsid w:val="00CD52A1"/>
    <w:rsid w:val="00D0485C"/>
    <w:rsid w:val="00D052F8"/>
    <w:rsid w:val="00D35212"/>
    <w:rsid w:val="00D373FC"/>
    <w:rsid w:val="00D67538"/>
    <w:rsid w:val="00D81185"/>
    <w:rsid w:val="00E02CCE"/>
    <w:rsid w:val="00E056BD"/>
    <w:rsid w:val="00E1145E"/>
    <w:rsid w:val="00E24765"/>
    <w:rsid w:val="00E41DAB"/>
    <w:rsid w:val="00E73409"/>
    <w:rsid w:val="00EB0477"/>
    <w:rsid w:val="00EC6185"/>
    <w:rsid w:val="00ED0614"/>
    <w:rsid w:val="00ED0C9C"/>
    <w:rsid w:val="00ED3E7B"/>
    <w:rsid w:val="00F309CD"/>
    <w:rsid w:val="00F5302E"/>
    <w:rsid w:val="00F54696"/>
    <w:rsid w:val="00F57AB9"/>
    <w:rsid w:val="00F70886"/>
    <w:rsid w:val="00F85AD2"/>
    <w:rsid w:val="00F95E4D"/>
    <w:rsid w:val="00FA1BAE"/>
    <w:rsid w:val="00FB6F04"/>
    <w:rsid w:val="00FD51FF"/>
    <w:rsid w:val="00FD6EB0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2"/>
    </o:shapelayout>
  </w:shapeDefaults>
  <w:decimalSymbol w:val=","/>
  <w:listSeparator w:val=";"/>
  <w14:docId w14:val="725865DD"/>
  <w15:chartTrackingRefBased/>
  <w15:docId w15:val="{D844C027-9EDF-43BD-85E9-B3194C4C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A856B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A856BA"/>
    <w:rPr>
      <w:sz w:val="20"/>
    </w:rPr>
  </w:style>
  <w:style w:type="character" w:customStyle="1" w:styleId="TekstopmerkingChar">
    <w:name w:val="Tekst opmerking Char"/>
    <w:link w:val="Tekstopmerking"/>
    <w:rsid w:val="00A856B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A856BA"/>
    <w:rPr>
      <w:b/>
      <w:bCs/>
    </w:rPr>
  </w:style>
  <w:style w:type="character" w:customStyle="1" w:styleId="OnderwerpvanopmerkingChar">
    <w:name w:val="Onderwerp van opmerking Char"/>
    <w:link w:val="Onderwerpvanopmerking"/>
    <w:rsid w:val="00A856B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A856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A856BA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8779C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PROINT-897844368-11659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https://lvnl.sharepoint.com/sites/pro-intern/_layouts/15/DocIdRedir.aspx?ID=PROINT-897844368-11659</Url>
      <Description>PROINT-897844368-11659</Description>
    </_dlc_DocIdUrl>
    <SharedWithUsers xmlns="76948048-a7bf-4a67-bf7f-ef708eea5ae0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173F2D1-2BBA-4E6F-8EC3-8FBFBDBD6A6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01AE7D4-6688-4C01-AEB4-5139B35AF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68650-8591-400A-BF8D-381D982991B1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4.xml><?xml version="1.0" encoding="utf-8"?>
<ds:datastoreItem xmlns:ds="http://schemas.openxmlformats.org/officeDocument/2006/customXml" ds:itemID="{DDC73AC7-4BF2-4A50-B5A7-8884428D4DF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E852CD-AB1B-4479-87A9-36C423E9ADD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1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5</cp:revision>
  <cp:lastPrinted>2014-12-02T10:17:00Z</cp:lastPrinted>
  <dcterms:created xsi:type="dcterms:W3CDTF">2025-05-13T12:20:00Z</dcterms:created>
  <dcterms:modified xsi:type="dcterms:W3CDTF">2025-05-13T13:14:00Z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PROATMP-318589822-242578</vt:lpwstr>
  </property>
  <property fmtid="{D5CDD505-2E9C-101B-9397-08002B2CF9AE}" pid="3" name="_dlc_DocIdUrl">
    <vt:lpwstr>https://lvnl.sharepoint.com/sites/pro-intern/_layouts/15/DocIdRedir.aspx?ID=PROATMP-318589822-242578, PROATMP-318589822-242578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Bibiane Meijer-Veeger (P&amp;D\ BS)</vt:lpwstr>
  </property>
  <property fmtid="{D5CDD505-2E9C-101B-9397-08002B2CF9AE}" pid="6" name="Order">
    <vt:lpwstr>158500.000000000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Rinske Bakker (P&amp;D\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6361596a-f2b0-42f8-b933-cbf8a24afd38</vt:lpwstr>
  </property>
  <property fmtid="{D5CDD505-2E9C-101B-9397-08002B2CF9AE}" pid="15" name="SharedWithUsers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