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7E30AB" w14:paraId="5EF2A68B" w14:textId="77777777" w:rsidTr="00C4752A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2A9962B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234106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7D369D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C4752A" w:rsidRPr="006028D1" w14:paraId="5F334516" w14:textId="77777777" w:rsidTr="00E34845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1DEC01CF" w14:textId="77777777" w:rsidR="00C4752A" w:rsidRPr="00380EAF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E177A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A75C6A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C913816" w14:textId="77777777" w:rsidR="00C4752A" w:rsidRPr="006028D1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2A216BDA" w14:textId="77777777" w:rsidR="00C4752A" w:rsidRPr="006028D1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C4752A" w:rsidRPr="00447226" w14:paraId="6588801A" w14:textId="77777777" w:rsidTr="00E34845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4CEE545A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6E26E818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65A2D408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32AD25BA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378D1CD9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3B98873A" w14:textId="77777777" w:rsidR="00C4752A" w:rsidRPr="00447226" w:rsidRDefault="00C4752A" w:rsidP="00E34845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79F2A09D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0A762F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708BE7A1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42420625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84FD5FA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C08ABC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23B3F8F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A62202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179240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F681DE7" w14:textId="77777777" w:rsidR="0000657B" w:rsidRPr="00380EAF" w:rsidRDefault="00C94421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00B6CC3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9D08DF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70E42F9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7D03EB9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A729B7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9C2C4FA" w14:textId="77777777" w:rsidR="0000657B" w:rsidRPr="00380EAF" w:rsidRDefault="00C94421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9F4A020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158225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D29877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7D3DF7D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4D5A656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FF1CA8F" w14:textId="77777777" w:rsidR="0000657B" w:rsidRPr="00380EAF" w:rsidRDefault="00C94421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728E920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8AFACB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682A29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CA3F26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896AC0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751C615" w14:textId="77777777" w:rsidR="0000657B" w:rsidRPr="00380EAF" w:rsidRDefault="00C94421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C68300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7842DC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4DC9A6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E1D732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AD8AA4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2508C487" w14:textId="77777777" w:rsidR="0000657B" w:rsidRPr="00380EAF" w:rsidRDefault="00C94421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8D14C9F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0682B6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66AA14C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534B3" w14:textId="77777777" w:rsidR="00E56C7C" w:rsidRDefault="00E56C7C" w:rsidP="002212A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</w:p>
          <w:p w14:paraId="2B736EB3" w14:textId="77777777" w:rsidR="0000657B" w:rsidRPr="00447226" w:rsidRDefault="007E30AB" w:rsidP="00DE14F9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6960DF9F">
                <v:oval id="_x0000_s1058" style="position:absolute;left:0;text-align:left;margin-left:1.25pt;margin-top:148pt;width:17.7pt;height:17.75pt;z-index:251659776" filled="f" strokecolor="red" strokeweight="1.5pt">
                  <v:textbox style="mso-next-textbox:#_x0000_s1058">
                    <w:txbxContent>
                      <w:p w14:paraId="49C42184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46FC3DB">
                <v:oval id="_x0000_s1057" style="position:absolute;left:0;text-align:left;margin-left:1.25pt;margin-top:112.1pt;width:17.7pt;height:17.75pt;z-index:251658752" filled="f" strokecolor="red" strokeweight="1.5pt">
                  <v:textbox style="mso-next-textbox:#_x0000_s1057">
                    <w:txbxContent>
                      <w:p w14:paraId="251B59DA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EB99462">
                <v:oval id="_x0000_s1056" style="position:absolute;left:0;text-align:left;margin-left:1.25pt;margin-top:76.1pt;width:17.7pt;height:17.75pt;z-index:251657728" filled="f" strokecolor="red" strokeweight="1.5pt">
                  <v:textbox style="mso-next-textbox:#_x0000_s1056">
                    <w:txbxContent>
                      <w:p w14:paraId="70FD1C91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07E35B1">
                <v:oval id="_x0000_s1055" style="position:absolute;left:0;text-align:left;margin-left:1.25pt;margin-top:36.1pt;width:17.7pt;height:17.75pt;z-index:251656704" filled="f" strokecolor="red" strokeweight="1.5pt">
                  <v:textbox style="mso-next-textbox:#_x0000_s1055">
                    <w:txbxContent>
                      <w:p w14:paraId="15E36218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4DE82B9">
                <v:oval id="_x0000_s1054" style="position:absolute;left:0;text-align:left;margin-left:1.2pt;margin-top:3.85pt;width:18pt;height:18pt;z-index:251655680" filled="f" strokecolor="red" strokeweight="1.5pt">
                  <v:textbox style="mso-next-textbox:#_x0000_s1054">
                    <w:txbxContent>
                      <w:p w14:paraId="080A3F43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0C29A756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6749A8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5pt;height:433.5pt">
                  <v:imagedata r:id="rId11" o:title="OHD__Short duration survey flights EHDP__20210726"/>
                </v:shape>
              </w:pict>
            </w:r>
          </w:p>
        </w:tc>
      </w:tr>
    </w:tbl>
    <w:p w14:paraId="43BA9E8A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3EAC1" w14:textId="77777777" w:rsidR="006C3379" w:rsidRDefault="006C3379">
      <w:r>
        <w:separator/>
      </w:r>
    </w:p>
  </w:endnote>
  <w:endnote w:type="continuationSeparator" w:id="0">
    <w:p w14:paraId="667C47C0" w14:textId="77777777" w:rsidR="006C3379" w:rsidRDefault="006C3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59E35" w14:textId="77777777" w:rsidR="0041740F" w:rsidRDefault="0041740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1342" w14:textId="77777777" w:rsidR="00C4752A" w:rsidRPr="008804C5" w:rsidRDefault="00C4752A" w:rsidP="00C4752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654CF7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654CF7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201381FA" w14:textId="77777777" w:rsidR="00C4752A" w:rsidRDefault="00C4752A" w:rsidP="00C4752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654CF7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276E13BC" w14:textId="77777777" w:rsidR="00C4752A" w:rsidRDefault="00C4752A" w:rsidP="00C4752A">
    <w:pPr>
      <w:pStyle w:val="Voettekst"/>
      <w:pBdr>
        <w:top w:val="single" w:sz="2" w:space="1" w:color="auto"/>
      </w:pBdr>
      <w:ind w:left="-142"/>
      <w:rPr>
        <w:snapToGrid w:val="0"/>
        <w:sz w:val="12"/>
        <w:lang w:val="en-GB"/>
      </w:rPr>
    </w:pPr>
  </w:p>
  <w:p w14:paraId="44F7EAD0" w14:textId="77777777" w:rsidR="00F85AD2" w:rsidRPr="00C4752A" w:rsidRDefault="00C4752A" w:rsidP="00C4752A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DP</w:t>
    </w:r>
    <w:r w:rsidRPr="008804C5">
      <w:rPr>
        <w:snapToGrid w:val="0"/>
        <w:sz w:val="18"/>
        <w:lang w:val="en-GB"/>
      </w:rPr>
      <w:t xml:space="preserve"> issue </w:t>
    </w:r>
    <w:r w:rsidR="006218FD" w:rsidRPr="008804C5">
      <w:rPr>
        <w:snapToGrid w:val="0"/>
        <w:sz w:val="18"/>
        <w:lang w:val="en-GB"/>
      </w:rPr>
      <w:t>00</w:t>
    </w:r>
    <w:r w:rsidR="0041740F">
      <w:rPr>
        <w:snapToGrid w:val="0"/>
        <w:sz w:val="18"/>
        <w:lang w:val="en-GB"/>
      </w:rPr>
      <w:t>3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41740F">
      <w:rPr>
        <w:sz w:val="18"/>
        <w:lang w:val="en-GB"/>
      </w:rPr>
      <w:t>09</w:t>
    </w:r>
    <w:r w:rsidR="006218FD">
      <w:rPr>
        <w:sz w:val="18"/>
        <w:lang w:val="en-GB"/>
      </w:rPr>
      <w:t>-</w:t>
    </w:r>
    <w:r w:rsidR="0041740F">
      <w:rPr>
        <w:sz w:val="18"/>
        <w:lang w:val="en-GB"/>
      </w:rPr>
      <w:t>09</w:t>
    </w:r>
    <w:r w:rsidR="006218FD">
      <w:rPr>
        <w:sz w:val="18"/>
        <w:lang w:val="en-GB"/>
      </w:rPr>
      <w:t>-20</w:t>
    </w:r>
    <w:r w:rsidR="0041740F">
      <w:rPr>
        <w:sz w:val="18"/>
        <w:lang w:val="en-GB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1A893" w14:textId="77777777" w:rsidR="0041740F" w:rsidRDefault="004174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AC6D5" w14:textId="77777777" w:rsidR="006C3379" w:rsidRDefault="006C3379">
      <w:r>
        <w:separator/>
      </w:r>
    </w:p>
  </w:footnote>
  <w:footnote w:type="continuationSeparator" w:id="0">
    <w:p w14:paraId="0F5834CC" w14:textId="77777777" w:rsidR="006C3379" w:rsidRDefault="006C3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D1BF4" w14:textId="77777777" w:rsidR="0041740F" w:rsidRDefault="004174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CF12" w14:textId="77777777" w:rsidR="00F85AD2" w:rsidRPr="00447226" w:rsidRDefault="007E30AB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27502C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AB17E4">
      <w:rPr>
        <w:rFonts w:cs="Arial"/>
        <w:b/>
        <w:noProof/>
        <w:sz w:val="40"/>
        <w:szCs w:val="40"/>
        <w:lang w:val="en-GB"/>
      </w:rPr>
      <w:t>DP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4576ED16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6C1BE" w14:textId="77777777" w:rsidR="0041740F" w:rsidRDefault="0041740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cumentProtection w:edit="forms" w:formatting="1" w:enforcement="1" w:cryptProviderType="rsaAES" w:cryptAlgorithmClass="hash" w:cryptAlgorithmType="typeAny" w:cryptAlgorithmSid="14" w:cryptSpinCount="100000" w:hash="5zldhYx3VBWVV/E3Q4P5RBAS7Mc43L+qLF4eo3OuYliddWK7hjafdSvCDxfFIJbPzMuOMZHO7gxxcdzNFkhqVA==" w:salt="C7cJH3rrxSUxIUskaVi7b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2D44"/>
    <w:rsid w:val="000638D8"/>
    <w:rsid w:val="00066E9A"/>
    <w:rsid w:val="00077DF2"/>
    <w:rsid w:val="00091B00"/>
    <w:rsid w:val="00095D76"/>
    <w:rsid w:val="00097BEE"/>
    <w:rsid w:val="000A28F0"/>
    <w:rsid w:val="000D3241"/>
    <w:rsid w:val="000E427D"/>
    <w:rsid w:val="000F60BF"/>
    <w:rsid w:val="00111B0E"/>
    <w:rsid w:val="001177E8"/>
    <w:rsid w:val="001259CE"/>
    <w:rsid w:val="00137776"/>
    <w:rsid w:val="0019524B"/>
    <w:rsid w:val="001A2B21"/>
    <w:rsid w:val="001A63DD"/>
    <w:rsid w:val="001B4566"/>
    <w:rsid w:val="001C62EF"/>
    <w:rsid w:val="001D017B"/>
    <w:rsid w:val="001E7C2F"/>
    <w:rsid w:val="001F0F77"/>
    <w:rsid w:val="002212A0"/>
    <w:rsid w:val="00234106"/>
    <w:rsid w:val="002647D3"/>
    <w:rsid w:val="0027739D"/>
    <w:rsid w:val="00285C29"/>
    <w:rsid w:val="00291DB9"/>
    <w:rsid w:val="00292D8B"/>
    <w:rsid w:val="002A2248"/>
    <w:rsid w:val="002A5900"/>
    <w:rsid w:val="002C4FBB"/>
    <w:rsid w:val="002D4D2B"/>
    <w:rsid w:val="002D73C0"/>
    <w:rsid w:val="00340DAC"/>
    <w:rsid w:val="00367FF6"/>
    <w:rsid w:val="00371F5F"/>
    <w:rsid w:val="00380EAF"/>
    <w:rsid w:val="003C46C8"/>
    <w:rsid w:val="003D11D6"/>
    <w:rsid w:val="00407F18"/>
    <w:rsid w:val="0041740F"/>
    <w:rsid w:val="00447226"/>
    <w:rsid w:val="004558CC"/>
    <w:rsid w:val="00465809"/>
    <w:rsid w:val="00471196"/>
    <w:rsid w:val="00490659"/>
    <w:rsid w:val="004C3026"/>
    <w:rsid w:val="004C4C36"/>
    <w:rsid w:val="004D4744"/>
    <w:rsid w:val="004E2B04"/>
    <w:rsid w:val="004E4BB6"/>
    <w:rsid w:val="004F57BA"/>
    <w:rsid w:val="00513FA1"/>
    <w:rsid w:val="00562D9D"/>
    <w:rsid w:val="00605CF8"/>
    <w:rsid w:val="006218FD"/>
    <w:rsid w:val="006263C8"/>
    <w:rsid w:val="0063589C"/>
    <w:rsid w:val="00654CF7"/>
    <w:rsid w:val="00692796"/>
    <w:rsid w:val="006A4BA2"/>
    <w:rsid w:val="006C2DA7"/>
    <w:rsid w:val="006C2DAF"/>
    <w:rsid w:val="006C3379"/>
    <w:rsid w:val="006C378D"/>
    <w:rsid w:val="00725964"/>
    <w:rsid w:val="007D369D"/>
    <w:rsid w:val="007E08EF"/>
    <w:rsid w:val="007E30AB"/>
    <w:rsid w:val="00822ACF"/>
    <w:rsid w:val="00843C1C"/>
    <w:rsid w:val="008548A2"/>
    <w:rsid w:val="00862BC3"/>
    <w:rsid w:val="00872B19"/>
    <w:rsid w:val="00874001"/>
    <w:rsid w:val="0088083F"/>
    <w:rsid w:val="008C2C47"/>
    <w:rsid w:val="008D1184"/>
    <w:rsid w:val="008F705D"/>
    <w:rsid w:val="0091733A"/>
    <w:rsid w:val="00936BD7"/>
    <w:rsid w:val="00944DB9"/>
    <w:rsid w:val="00952971"/>
    <w:rsid w:val="00967F58"/>
    <w:rsid w:val="00973455"/>
    <w:rsid w:val="00995053"/>
    <w:rsid w:val="009A4A95"/>
    <w:rsid w:val="009C3EB6"/>
    <w:rsid w:val="009D2A31"/>
    <w:rsid w:val="00A029A6"/>
    <w:rsid w:val="00A0771B"/>
    <w:rsid w:val="00A878C8"/>
    <w:rsid w:val="00AB17E4"/>
    <w:rsid w:val="00AD1181"/>
    <w:rsid w:val="00B24263"/>
    <w:rsid w:val="00B310D0"/>
    <w:rsid w:val="00B45F7E"/>
    <w:rsid w:val="00B52278"/>
    <w:rsid w:val="00B8478E"/>
    <w:rsid w:val="00BA307B"/>
    <w:rsid w:val="00BB097C"/>
    <w:rsid w:val="00BB728C"/>
    <w:rsid w:val="00BE3EC5"/>
    <w:rsid w:val="00BF7710"/>
    <w:rsid w:val="00C427F4"/>
    <w:rsid w:val="00C45F6A"/>
    <w:rsid w:val="00C4752A"/>
    <w:rsid w:val="00C562B6"/>
    <w:rsid w:val="00C67609"/>
    <w:rsid w:val="00C73731"/>
    <w:rsid w:val="00C75D31"/>
    <w:rsid w:val="00C94421"/>
    <w:rsid w:val="00CA16AC"/>
    <w:rsid w:val="00CC0026"/>
    <w:rsid w:val="00D0485C"/>
    <w:rsid w:val="00D33233"/>
    <w:rsid w:val="00D35212"/>
    <w:rsid w:val="00D81185"/>
    <w:rsid w:val="00DE14F9"/>
    <w:rsid w:val="00E02CCE"/>
    <w:rsid w:val="00E34845"/>
    <w:rsid w:val="00E41DAB"/>
    <w:rsid w:val="00E56C7C"/>
    <w:rsid w:val="00E73409"/>
    <w:rsid w:val="00EB0477"/>
    <w:rsid w:val="00ED0614"/>
    <w:rsid w:val="00ED3E7B"/>
    <w:rsid w:val="00F10837"/>
    <w:rsid w:val="00F309CD"/>
    <w:rsid w:val="00F5302E"/>
    <w:rsid w:val="00F70886"/>
    <w:rsid w:val="00F85AD2"/>
    <w:rsid w:val="00F95E4D"/>
    <w:rsid w:val="00FB2349"/>
    <w:rsid w:val="00FD1537"/>
    <w:rsid w:val="00FD6EB0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BCE0F5B"/>
  <w15:chartTrackingRefBased/>
  <w15:docId w15:val="{1C7CBBEE-0877-4E37-B8AA-876DF762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6C2DA7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6C2DA7"/>
    <w:rPr>
      <w:sz w:val="20"/>
    </w:rPr>
  </w:style>
  <w:style w:type="character" w:customStyle="1" w:styleId="TekstopmerkingChar">
    <w:name w:val="Tekst opmerking Char"/>
    <w:link w:val="Tekstopmerking"/>
    <w:rsid w:val="006C2DA7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6C2DA7"/>
    <w:rPr>
      <w:b/>
      <w:bCs/>
    </w:rPr>
  </w:style>
  <w:style w:type="character" w:customStyle="1" w:styleId="OnderwerpvanopmerkingChar">
    <w:name w:val="Onderwerp van opmerking Char"/>
    <w:link w:val="Onderwerpvanopmerking"/>
    <w:rsid w:val="006C2DA7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6C2DA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6C2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PROINT-897844368-11665</_dlc_DocId>
    <_dlc_DocIdUrl xmlns="76948048-a7bf-4a67-bf7f-ef708eea5ae0">
      <Url>https://lvnl.sharepoint.com/sites/pro-intern/_layouts/15/DocIdRedir.aspx?ID=PROINT-897844368-11665</Url>
      <Description>PROINT-897844368-11665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87B77F-02BE-4393-811E-97357E52A7D3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2E661EFC-94BE-416B-AD2A-17B26C9A8F7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E06E893-E5F9-4DF7-8A5F-228040880C0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029F421-20C6-4EA6-97A8-5FABE72ABA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65287E-9098-4B52-99F9-871C04D0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2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2014-12-02T10:21:00Z</cp:lastPrinted>
  <dcterms:created xsi:type="dcterms:W3CDTF">2025-05-13T12:24:00Z</dcterms:created>
  <dcterms:modified xsi:type="dcterms:W3CDTF">2025-05-13T13:03:00Z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PROINT-897844368-6608</vt:lpwstr>
  </property>
  <property fmtid="{D5CDD505-2E9C-101B-9397-08002B2CF9AE}" pid="3" name="_dlc_DocIdItemGuid">
    <vt:lpwstr>62945ddf-5f2c-4e0e-a345-9f562f79cf6e</vt:lpwstr>
  </property>
  <property fmtid="{D5CDD505-2E9C-101B-9397-08002B2CF9AE}" pid="4" name="_dlc_DocIdUrl">
    <vt:lpwstr>https://lvnl.sharepoint.com/sites/pro-intern/_layouts/15/DocIdRedir.aspx?ID=PROINT-897844368-6608, PROINT-897844368-6608</vt:lpwstr>
  </property>
  <property fmtid="{D5CDD505-2E9C-101B-9397-08002B2CF9AE}" pid="5" name="ContentTypeId">
    <vt:lpwstr>0x01010015955A34831E5D4487024CCD1AD0E45B</vt:lpwstr>
  </property>
  <property fmtid="{D5CDD505-2E9C-101B-9397-08002B2CF9AE}" pid="6" name="MediaServiceImageTags">
    <vt:lpwstr/>
  </property>
</Properties>
</file>